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A116B" w14:textId="77777777" w:rsidR="00A267C8" w:rsidRDefault="00A267C8">
      <w:pPr>
        <w:widowControl w:val="0"/>
        <w:jc w:val="both"/>
        <w:rPr>
          <w:rFonts w:ascii="Courier New" w:hAnsi="Courier New"/>
          <w:b/>
          <w:sz w:val="24"/>
        </w:rPr>
      </w:pPr>
    </w:p>
    <w:p w14:paraId="134B290A" w14:textId="77777777" w:rsidR="00A267C8" w:rsidRDefault="00A267C8" w:rsidP="00761D2B">
      <w:pPr>
        <w:widowControl w:val="0"/>
        <w:rPr>
          <w:rFonts w:ascii="Courier New" w:hAnsi="Courier New"/>
          <w:sz w:val="24"/>
        </w:rPr>
      </w:pPr>
    </w:p>
    <w:p w14:paraId="39570735" w14:textId="2C3DF13D" w:rsidR="00A267C8" w:rsidRPr="00A61E61" w:rsidRDefault="00A61E61" w:rsidP="00A61E61">
      <w:pPr>
        <w:rPr>
          <w:sz w:val="24"/>
          <w:szCs w:val="24"/>
          <w:lang w:val="es-CL" w:eastAsia="es-ES_tradnl"/>
        </w:rPr>
      </w:pPr>
      <w:r w:rsidRPr="00A61E61">
        <w:rPr>
          <w:sz w:val="24"/>
          <w:szCs w:val="24"/>
          <w:lang w:val="es-CL" w:eastAsia="es-ES_tradnl"/>
        </w:rPr>
        <w:fldChar w:fldCharType="begin"/>
      </w:r>
      <w:r w:rsidR="009C2072">
        <w:rPr>
          <w:sz w:val="24"/>
          <w:szCs w:val="24"/>
          <w:lang w:val="es-CL" w:eastAsia="es-ES_tradnl"/>
        </w:rPr>
        <w:instrText xml:space="preserve"> INCLUDEPICTURE "C:\\var\\folders\\3f\\hc18ml2x40d86mvn81vlt9yr0000gn\\T\\com.microsoft.Word\\WebArchiveCopyPasteTempFiles\\page1image64360304" \* MERGEFORMAT </w:instrText>
      </w:r>
      <w:r w:rsidRPr="00A61E61">
        <w:rPr>
          <w:sz w:val="24"/>
          <w:szCs w:val="24"/>
          <w:lang w:val="es-CL" w:eastAsia="es-ES_tradnl"/>
        </w:rPr>
        <w:fldChar w:fldCharType="separate"/>
      </w:r>
      <w:r w:rsidRPr="00A61E61">
        <w:rPr>
          <w:noProof/>
          <w:sz w:val="24"/>
          <w:szCs w:val="24"/>
          <w:lang w:val="es-CL" w:eastAsia="es-CL"/>
        </w:rPr>
        <w:drawing>
          <wp:inline distT="0" distB="0" distL="0" distR="0" wp14:anchorId="3C9EC773" wp14:editId="60559FB9">
            <wp:extent cx="1828800" cy="443230"/>
            <wp:effectExtent l="0" t="0" r="0" b="1270"/>
            <wp:docPr id="1" name="Imagen 1" descr="page1image64360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6436030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E61">
        <w:rPr>
          <w:sz w:val="24"/>
          <w:szCs w:val="24"/>
          <w:lang w:val="es-CL" w:eastAsia="es-ES_tradnl"/>
        </w:rPr>
        <w:fldChar w:fldCharType="end"/>
      </w:r>
      <w:r>
        <w:rPr>
          <w:sz w:val="24"/>
          <w:szCs w:val="24"/>
          <w:lang w:val="es-CL" w:eastAsia="es-ES_tradnl"/>
        </w:rPr>
        <w:t xml:space="preserve">                                                                    </w:t>
      </w:r>
      <w:r w:rsidRPr="00A61E61">
        <w:rPr>
          <w:sz w:val="24"/>
          <w:szCs w:val="24"/>
          <w:lang w:val="es-CL" w:eastAsia="es-ES_tradnl"/>
        </w:rPr>
        <w:fldChar w:fldCharType="begin"/>
      </w:r>
      <w:r w:rsidR="009C2072">
        <w:rPr>
          <w:sz w:val="24"/>
          <w:szCs w:val="24"/>
          <w:lang w:val="es-CL" w:eastAsia="es-ES_tradnl"/>
        </w:rPr>
        <w:instrText xml:space="preserve"> INCLUDEPICTURE "C:\\var\\folders\\3f\\hc18ml2x40d86mvn81vlt9yr0000gn\\T\\com.microsoft.Word\\WebArchiveCopyPasteTempFiles\\page1image64365296" \* MERGEFORMAT </w:instrText>
      </w:r>
      <w:r w:rsidRPr="00A61E61">
        <w:rPr>
          <w:sz w:val="24"/>
          <w:szCs w:val="24"/>
          <w:lang w:val="es-CL" w:eastAsia="es-ES_tradnl"/>
        </w:rPr>
        <w:fldChar w:fldCharType="separate"/>
      </w:r>
      <w:r w:rsidRPr="00A61E61">
        <w:rPr>
          <w:noProof/>
          <w:sz w:val="24"/>
          <w:szCs w:val="24"/>
          <w:lang w:val="es-CL" w:eastAsia="es-CL"/>
        </w:rPr>
        <w:drawing>
          <wp:inline distT="0" distB="0" distL="0" distR="0" wp14:anchorId="704B91AF" wp14:editId="5054E1B1">
            <wp:extent cx="1330325" cy="498475"/>
            <wp:effectExtent l="0" t="0" r="3175" b="0"/>
            <wp:docPr id="2" name="Imagen 2" descr="page1image64365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image6436529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E61">
        <w:rPr>
          <w:sz w:val="24"/>
          <w:szCs w:val="24"/>
          <w:lang w:val="es-CL" w:eastAsia="es-ES_tradnl"/>
        </w:rPr>
        <w:fldChar w:fldCharType="end"/>
      </w:r>
    </w:p>
    <w:p w14:paraId="5ABC563E" w14:textId="4E64B2E8" w:rsidR="00A267C8" w:rsidRPr="001C210A" w:rsidRDefault="00B97886" w:rsidP="005E7EA3">
      <w:pPr>
        <w:pStyle w:val="Ttulo1"/>
        <w:rPr>
          <w:rFonts w:ascii="Arial" w:hAnsi="Arial"/>
        </w:rPr>
      </w:pPr>
      <w:r>
        <w:rPr>
          <w:rFonts w:ascii="Arial" w:hAnsi="Arial"/>
        </w:rPr>
        <w:t>4</w:t>
      </w:r>
      <w:r w:rsidR="00A267C8" w:rsidRPr="001C210A">
        <w:rPr>
          <w:rFonts w:ascii="Arial" w:hAnsi="Arial"/>
        </w:rPr>
        <w:t>°</w:t>
      </w:r>
      <w:r w:rsidR="00F8780E">
        <w:rPr>
          <w:rFonts w:ascii="Arial" w:hAnsi="Arial"/>
        </w:rPr>
        <w:t xml:space="preserve"> </w:t>
      </w:r>
      <w:r w:rsidR="00A267C8" w:rsidRPr="001C210A">
        <w:rPr>
          <w:rFonts w:ascii="Arial" w:hAnsi="Arial"/>
        </w:rPr>
        <w:t>CAMPEONATO SELECTIVO JUEGOS BINACIONALES</w:t>
      </w:r>
    </w:p>
    <w:p w14:paraId="06456823" w14:textId="18B79188" w:rsidR="00A267C8" w:rsidRDefault="00A267C8" w:rsidP="005E7EA3">
      <w:pPr>
        <w:pStyle w:val="Ttulo1"/>
        <w:rPr>
          <w:rFonts w:ascii="Arial" w:hAnsi="Arial"/>
        </w:rPr>
      </w:pPr>
      <w:r w:rsidRPr="001C210A">
        <w:rPr>
          <w:rFonts w:ascii="Arial" w:hAnsi="Arial"/>
        </w:rPr>
        <w:t>DE LA ARAUCANIA</w:t>
      </w:r>
      <w:r w:rsidR="005C6174">
        <w:rPr>
          <w:rFonts w:ascii="Arial" w:hAnsi="Arial"/>
        </w:rPr>
        <w:t xml:space="preserve"> 20</w:t>
      </w:r>
      <w:r w:rsidR="003B6E88">
        <w:rPr>
          <w:rFonts w:ascii="Arial" w:hAnsi="Arial"/>
        </w:rPr>
        <w:t>2</w:t>
      </w:r>
      <w:r w:rsidR="00556CCC">
        <w:rPr>
          <w:rFonts w:ascii="Arial" w:hAnsi="Arial"/>
        </w:rPr>
        <w:t>5</w:t>
      </w:r>
    </w:p>
    <w:p w14:paraId="2FB8B180" w14:textId="77777777" w:rsidR="00A267C8" w:rsidRPr="001C210A" w:rsidRDefault="00A267C8" w:rsidP="005E7EA3">
      <w:pPr>
        <w:widowControl w:val="0"/>
        <w:jc w:val="both"/>
        <w:rPr>
          <w:rFonts w:ascii="Arial" w:hAnsi="Arial"/>
          <w:sz w:val="24"/>
        </w:rPr>
      </w:pPr>
    </w:p>
    <w:p w14:paraId="2A8ED9E1" w14:textId="52E92E0F" w:rsidR="009C6C2C" w:rsidRPr="009C6C2C" w:rsidRDefault="009C6C2C" w:rsidP="009C6C2C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9C6C2C">
        <w:rPr>
          <w:rFonts w:ascii="Arial" w:hAnsi="Arial" w:cs="Arial"/>
          <w:sz w:val="22"/>
          <w:szCs w:val="22"/>
          <w:u w:val="single"/>
        </w:rPr>
        <w:t>FECHA</w:t>
      </w:r>
      <w:r w:rsidRPr="009C6C2C">
        <w:rPr>
          <w:rFonts w:ascii="Arial" w:hAnsi="Arial" w:cs="Arial"/>
          <w:sz w:val="22"/>
          <w:szCs w:val="22"/>
        </w:rPr>
        <w:t xml:space="preserve">        </w:t>
      </w:r>
      <w:proofErr w:type="gramStart"/>
      <w:r w:rsidRPr="009C6C2C">
        <w:rPr>
          <w:rFonts w:ascii="Arial" w:hAnsi="Arial" w:cs="Arial"/>
          <w:sz w:val="22"/>
          <w:szCs w:val="22"/>
        </w:rPr>
        <w:t xml:space="preserve">  :</w:t>
      </w:r>
      <w:proofErr w:type="gramEnd"/>
      <w:r w:rsidRPr="009C6C2C">
        <w:rPr>
          <w:rFonts w:ascii="Arial" w:hAnsi="Arial" w:cs="Arial"/>
          <w:sz w:val="22"/>
          <w:szCs w:val="22"/>
        </w:rPr>
        <w:t xml:space="preserve"> SÁBADO </w:t>
      </w:r>
      <w:r w:rsidR="00556CCC">
        <w:rPr>
          <w:rFonts w:ascii="Arial" w:hAnsi="Arial" w:cs="Arial"/>
          <w:sz w:val="22"/>
          <w:szCs w:val="22"/>
        </w:rPr>
        <w:t>1</w:t>
      </w:r>
      <w:r w:rsidR="00CD47FC">
        <w:rPr>
          <w:rFonts w:ascii="Arial" w:hAnsi="Arial" w:cs="Arial"/>
          <w:sz w:val="22"/>
          <w:szCs w:val="22"/>
        </w:rPr>
        <w:t>1</w:t>
      </w:r>
      <w:r w:rsidRPr="009C6C2C">
        <w:rPr>
          <w:rFonts w:ascii="Arial" w:hAnsi="Arial" w:cs="Arial"/>
          <w:sz w:val="22"/>
          <w:szCs w:val="22"/>
        </w:rPr>
        <w:t xml:space="preserve"> DE </w:t>
      </w:r>
      <w:r w:rsidR="00CD47FC">
        <w:rPr>
          <w:rFonts w:ascii="Arial" w:hAnsi="Arial" w:cs="Arial"/>
          <w:sz w:val="22"/>
          <w:szCs w:val="22"/>
        </w:rPr>
        <w:t>OCTU</w:t>
      </w:r>
      <w:r w:rsidR="00E47A00">
        <w:rPr>
          <w:rFonts w:ascii="Arial" w:hAnsi="Arial" w:cs="Arial"/>
          <w:sz w:val="22"/>
          <w:szCs w:val="22"/>
        </w:rPr>
        <w:t>BRE</w:t>
      </w:r>
      <w:r w:rsidR="00E47A00" w:rsidRPr="009C6C2C">
        <w:rPr>
          <w:rFonts w:ascii="Arial" w:hAnsi="Arial" w:cs="Arial"/>
          <w:sz w:val="22"/>
          <w:szCs w:val="22"/>
        </w:rPr>
        <w:t xml:space="preserve"> </w:t>
      </w:r>
      <w:r w:rsidRPr="009C6C2C">
        <w:rPr>
          <w:rFonts w:ascii="Arial" w:hAnsi="Arial" w:cs="Arial"/>
          <w:sz w:val="22"/>
          <w:szCs w:val="22"/>
        </w:rPr>
        <w:t>DE 202</w:t>
      </w:r>
      <w:r w:rsidR="00556CCC">
        <w:rPr>
          <w:rFonts w:ascii="Arial" w:hAnsi="Arial" w:cs="Arial"/>
          <w:sz w:val="22"/>
          <w:szCs w:val="22"/>
        </w:rPr>
        <w:t>5</w:t>
      </w:r>
    </w:p>
    <w:p w14:paraId="5B1C8F52" w14:textId="77777777" w:rsidR="008F5C0F" w:rsidRDefault="008F5C0F" w:rsidP="009C6C2C">
      <w:pPr>
        <w:widowControl w:val="0"/>
        <w:jc w:val="both"/>
        <w:rPr>
          <w:rFonts w:ascii="Arial" w:hAnsi="Arial" w:cs="Arial"/>
          <w:sz w:val="22"/>
          <w:szCs w:val="22"/>
          <w:u w:val="single"/>
        </w:rPr>
      </w:pPr>
    </w:p>
    <w:p w14:paraId="45496634" w14:textId="196537DB" w:rsidR="009C6C2C" w:rsidRPr="009C6C2C" w:rsidRDefault="009C6C2C" w:rsidP="009C6C2C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9C6C2C">
        <w:rPr>
          <w:rFonts w:ascii="Arial" w:hAnsi="Arial" w:cs="Arial"/>
          <w:sz w:val="22"/>
          <w:szCs w:val="22"/>
          <w:u w:val="single"/>
        </w:rPr>
        <w:t>LUGAR</w:t>
      </w:r>
      <w:r w:rsidRPr="009C6C2C">
        <w:rPr>
          <w:rFonts w:ascii="Arial" w:hAnsi="Arial" w:cs="Arial"/>
          <w:sz w:val="22"/>
          <w:szCs w:val="22"/>
        </w:rPr>
        <w:t xml:space="preserve">        </w:t>
      </w:r>
      <w:proofErr w:type="gramStart"/>
      <w:r w:rsidRPr="009C6C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9C6C2C">
        <w:rPr>
          <w:rFonts w:ascii="Arial" w:hAnsi="Arial" w:cs="Arial"/>
          <w:sz w:val="22"/>
          <w:szCs w:val="22"/>
        </w:rPr>
        <w:t>:</w:t>
      </w:r>
      <w:proofErr w:type="gramEnd"/>
      <w:r w:rsidRPr="009C6C2C">
        <w:rPr>
          <w:rFonts w:ascii="Arial" w:hAnsi="Arial" w:cs="Arial"/>
          <w:sz w:val="22"/>
          <w:szCs w:val="22"/>
        </w:rPr>
        <w:t xml:space="preserve"> PISTA </w:t>
      </w:r>
      <w:r w:rsidR="00DA1D61">
        <w:rPr>
          <w:rFonts w:ascii="Arial" w:hAnsi="Arial" w:cs="Arial"/>
          <w:sz w:val="22"/>
          <w:szCs w:val="22"/>
        </w:rPr>
        <w:t xml:space="preserve">CARLOS VALENTIN VILLA OLÍMPICA </w:t>
      </w:r>
      <w:r w:rsidRPr="009C6C2C">
        <w:rPr>
          <w:rFonts w:ascii="Arial" w:hAnsi="Arial" w:cs="Arial"/>
          <w:sz w:val="22"/>
          <w:szCs w:val="22"/>
        </w:rPr>
        <w:t xml:space="preserve"> – </w:t>
      </w:r>
      <w:r w:rsidR="00DA1D61">
        <w:rPr>
          <w:rFonts w:ascii="Arial" w:hAnsi="Arial" w:cs="Arial"/>
          <w:sz w:val="22"/>
          <w:szCs w:val="22"/>
        </w:rPr>
        <w:t>OSORNO</w:t>
      </w:r>
    </w:p>
    <w:p w14:paraId="76F060A7" w14:textId="77777777" w:rsidR="008F5C0F" w:rsidRDefault="008F5C0F" w:rsidP="009C6C2C">
      <w:pPr>
        <w:widowControl w:val="0"/>
        <w:rPr>
          <w:rFonts w:ascii="Arial" w:hAnsi="Arial" w:cs="Arial"/>
          <w:sz w:val="22"/>
          <w:szCs w:val="22"/>
          <w:u w:val="single"/>
        </w:rPr>
      </w:pPr>
    </w:p>
    <w:p w14:paraId="2BE2AE16" w14:textId="778137A8" w:rsidR="009C6C2C" w:rsidRPr="009C6C2C" w:rsidRDefault="009C6C2C" w:rsidP="009C6C2C">
      <w:pPr>
        <w:widowControl w:val="0"/>
        <w:rPr>
          <w:rFonts w:ascii="Arial" w:hAnsi="Arial" w:cs="Arial"/>
          <w:sz w:val="22"/>
          <w:szCs w:val="22"/>
        </w:rPr>
      </w:pPr>
      <w:r w:rsidRPr="009C6C2C">
        <w:rPr>
          <w:rFonts w:ascii="Arial" w:hAnsi="Arial" w:cs="Arial"/>
          <w:sz w:val="22"/>
          <w:szCs w:val="22"/>
          <w:u w:val="single"/>
        </w:rPr>
        <w:t>HORA</w:t>
      </w:r>
      <w:r w:rsidRPr="009C6C2C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C6C2C">
        <w:rPr>
          <w:rFonts w:ascii="Arial" w:hAnsi="Arial" w:cs="Arial"/>
          <w:sz w:val="22"/>
          <w:szCs w:val="22"/>
        </w:rPr>
        <w:t xml:space="preserve">  :</w:t>
      </w:r>
      <w:proofErr w:type="gramEnd"/>
      <w:r w:rsidRPr="009C6C2C">
        <w:rPr>
          <w:rFonts w:ascii="Arial" w:hAnsi="Arial" w:cs="Arial"/>
          <w:sz w:val="22"/>
          <w:szCs w:val="22"/>
        </w:rPr>
        <w:t xml:space="preserve"> ETAPA </w:t>
      </w:r>
      <w:r w:rsidRPr="00D155DC">
        <w:rPr>
          <w:rFonts w:ascii="Arial" w:hAnsi="Arial" w:cs="Arial"/>
          <w:sz w:val="22"/>
          <w:szCs w:val="22"/>
        </w:rPr>
        <w:t>10:</w:t>
      </w:r>
      <w:r w:rsidR="00EC7B45">
        <w:rPr>
          <w:rFonts w:ascii="Arial" w:hAnsi="Arial" w:cs="Arial"/>
          <w:sz w:val="22"/>
          <w:szCs w:val="22"/>
        </w:rPr>
        <w:t>3</w:t>
      </w:r>
      <w:r w:rsidRPr="00D155DC">
        <w:rPr>
          <w:rFonts w:ascii="Arial" w:hAnsi="Arial" w:cs="Arial"/>
          <w:sz w:val="22"/>
          <w:szCs w:val="22"/>
        </w:rPr>
        <w:t>0 a 1</w:t>
      </w:r>
      <w:r w:rsidR="00EC7B45">
        <w:rPr>
          <w:rFonts w:ascii="Arial" w:hAnsi="Arial" w:cs="Arial"/>
          <w:sz w:val="22"/>
          <w:szCs w:val="22"/>
        </w:rPr>
        <w:t>4</w:t>
      </w:r>
      <w:r w:rsidRPr="00D155DC">
        <w:rPr>
          <w:rFonts w:ascii="Arial" w:hAnsi="Arial" w:cs="Arial"/>
          <w:sz w:val="22"/>
          <w:szCs w:val="22"/>
        </w:rPr>
        <w:t>:</w:t>
      </w:r>
      <w:r w:rsidR="00EC7B45">
        <w:rPr>
          <w:rFonts w:ascii="Arial" w:hAnsi="Arial" w:cs="Arial"/>
          <w:sz w:val="22"/>
          <w:szCs w:val="22"/>
        </w:rPr>
        <w:t>50</w:t>
      </w:r>
      <w:r w:rsidRPr="00D155DC">
        <w:rPr>
          <w:rFonts w:ascii="Arial" w:hAnsi="Arial" w:cs="Arial"/>
          <w:sz w:val="22"/>
          <w:szCs w:val="22"/>
        </w:rPr>
        <w:t xml:space="preserve"> HORAS</w:t>
      </w:r>
      <w:r w:rsidR="005D1A9D" w:rsidRPr="00D155DC">
        <w:rPr>
          <w:rFonts w:ascii="Arial" w:hAnsi="Arial" w:cs="Arial"/>
          <w:sz w:val="22"/>
          <w:szCs w:val="22"/>
        </w:rPr>
        <w:t xml:space="preserve"> </w:t>
      </w:r>
    </w:p>
    <w:p w14:paraId="1564176F" w14:textId="77777777" w:rsidR="008F5C0F" w:rsidRDefault="008F5C0F" w:rsidP="009C6C2C">
      <w:pPr>
        <w:widowControl w:val="0"/>
        <w:rPr>
          <w:rFonts w:ascii="Arial" w:hAnsi="Arial" w:cs="Arial"/>
          <w:sz w:val="22"/>
          <w:szCs w:val="22"/>
          <w:u w:val="single"/>
        </w:rPr>
      </w:pPr>
    </w:p>
    <w:p w14:paraId="4F13F777" w14:textId="7EB8DF86" w:rsidR="00FB18CE" w:rsidRDefault="009C6C2C" w:rsidP="009C6C2C">
      <w:pPr>
        <w:widowControl w:val="0"/>
        <w:rPr>
          <w:rFonts w:ascii="Arial" w:hAnsi="Arial" w:cs="Arial"/>
          <w:sz w:val="22"/>
          <w:szCs w:val="22"/>
        </w:rPr>
      </w:pPr>
      <w:r w:rsidRPr="009C6C2C">
        <w:rPr>
          <w:rFonts w:ascii="Arial" w:hAnsi="Arial" w:cs="Arial"/>
          <w:sz w:val="22"/>
          <w:szCs w:val="22"/>
          <w:u w:val="single"/>
        </w:rPr>
        <w:t>ORGANIZA</w:t>
      </w:r>
      <w:r w:rsidRPr="009C6C2C">
        <w:rPr>
          <w:rFonts w:ascii="Arial" w:hAnsi="Arial" w:cs="Arial"/>
          <w:sz w:val="22"/>
          <w:szCs w:val="22"/>
        </w:rPr>
        <w:t xml:space="preserve">  </w:t>
      </w:r>
      <w:proofErr w:type="gramStart"/>
      <w:r>
        <w:rPr>
          <w:rFonts w:ascii="Arial" w:hAnsi="Arial" w:cs="Arial"/>
          <w:sz w:val="22"/>
          <w:szCs w:val="22"/>
        </w:rPr>
        <w:t xml:space="preserve">  </w:t>
      </w:r>
      <w:r w:rsidRPr="009C6C2C">
        <w:rPr>
          <w:rFonts w:ascii="Arial" w:hAnsi="Arial" w:cs="Arial"/>
          <w:sz w:val="22"/>
          <w:szCs w:val="22"/>
        </w:rPr>
        <w:t>:</w:t>
      </w:r>
      <w:proofErr w:type="gramEnd"/>
      <w:r w:rsidRPr="009C6C2C">
        <w:rPr>
          <w:rFonts w:ascii="Arial" w:hAnsi="Arial" w:cs="Arial"/>
          <w:sz w:val="22"/>
          <w:szCs w:val="22"/>
        </w:rPr>
        <w:t xml:space="preserve"> MINISTERIO DEL DEPORTE A TRAVES DEL INSTITUTO NACIONAL DE </w:t>
      </w:r>
      <w:r w:rsidR="00FB18CE">
        <w:rPr>
          <w:rFonts w:ascii="Arial" w:hAnsi="Arial" w:cs="Arial"/>
          <w:sz w:val="22"/>
          <w:szCs w:val="22"/>
        </w:rPr>
        <w:t xml:space="preserve"> </w:t>
      </w:r>
    </w:p>
    <w:p w14:paraId="323D49A0" w14:textId="3BE3CBA0" w:rsidR="009C6C2C" w:rsidRPr="009C6C2C" w:rsidRDefault="00FB18CE" w:rsidP="009C6C2C">
      <w:pPr>
        <w:widowContro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="009C6C2C" w:rsidRPr="009C6C2C">
        <w:rPr>
          <w:rFonts w:ascii="Arial" w:hAnsi="Arial" w:cs="Arial"/>
          <w:sz w:val="22"/>
          <w:szCs w:val="22"/>
        </w:rPr>
        <w:t>DEPORTE</w:t>
      </w:r>
    </w:p>
    <w:p w14:paraId="743E4B79" w14:textId="55146291" w:rsidR="009C6C2C" w:rsidRPr="009C6C2C" w:rsidRDefault="009C6C2C" w:rsidP="009C6C2C">
      <w:pPr>
        <w:pStyle w:val="Textoindependiente"/>
        <w:tabs>
          <w:tab w:val="left" w:pos="2127"/>
          <w:tab w:val="left" w:pos="8789"/>
        </w:tabs>
        <w:ind w:right="475"/>
        <w:rPr>
          <w:rFonts w:ascii="Arial" w:hAnsi="Arial" w:cs="Arial"/>
          <w:sz w:val="22"/>
          <w:szCs w:val="22"/>
        </w:rPr>
      </w:pPr>
      <w:r w:rsidRPr="009C6C2C">
        <w:rPr>
          <w:rFonts w:ascii="Arial" w:hAnsi="Arial" w:cs="Arial"/>
          <w:sz w:val="22"/>
          <w:szCs w:val="22"/>
          <w:u w:val="single"/>
        </w:rPr>
        <w:t>EJECUTA</w:t>
      </w:r>
      <w:r w:rsidRPr="009C6C2C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 xml:space="preserve"> </w:t>
      </w:r>
      <w:r w:rsidRPr="009C6C2C">
        <w:rPr>
          <w:rFonts w:ascii="Arial" w:hAnsi="Arial" w:cs="Arial"/>
          <w:sz w:val="22"/>
          <w:szCs w:val="22"/>
        </w:rPr>
        <w:t xml:space="preserve"> :</w:t>
      </w:r>
      <w:proofErr w:type="gramEnd"/>
      <w:r w:rsidRPr="009C6C2C">
        <w:rPr>
          <w:rFonts w:ascii="Arial" w:hAnsi="Arial" w:cs="Arial"/>
          <w:sz w:val="22"/>
          <w:szCs w:val="22"/>
        </w:rPr>
        <w:t xml:space="preserve"> UNIDAD DEPORTE COMPETICIÓN REGIÓN DE LOS LAGOS          </w:t>
      </w:r>
    </w:p>
    <w:p w14:paraId="556F0032" w14:textId="77777777" w:rsidR="008F5C0F" w:rsidRDefault="008F5C0F" w:rsidP="009C6C2C">
      <w:pPr>
        <w:pStyle w:val="Textoindependiente"/>
        <w:tabs>
          <w:tab w:val="left" w:pos="0"/>
          <w:tab w:val="left" w:pos="8789"/>
        </w:tabs>
        <w:ind w:right="475"/>
        <w:jc w:val="left"/>
        <w:rPr>
          <w:rFonts w:ascii="Arial" w:hAnsi="Arial" w:cs="Arial"/>
          <w:sz w:val="22"/>
          <w:szCs w:val="22"/>
          <w:u w:val="single"/>
        </w:rPr>
      </w:pPr>
    </w:p>
    <w:p w14:paraId="14E264AF" w14:textId="158CCBB1" w:rsidR="009C6C2C" w:rsidRPr="009C6C2C" w:rsidRDefault="009C6C2C" w:rsidP="009C6C2C">
      <w:pPr>
        <w:pStyle w:val="Textoindependiente"/>
        <w:tabs>
          <w:tab w:val="left" w:pos="0"/>
          <w:tab w:val="left" w:pos="8789"/>
        </w:tabs>
        <w:ind w:right="475"/>
        <w:jc w:val="left"/>
        <w:rPr>
          <w:rFonts w:ascii="Arial" w:hAnsi="Arial" w:cs="Arial"/>
          <w:sz w:val="22"/>
          <w:szCs w:val="22"/>
        </w:rPr>
      </w:pPr>
      <w:r w:rsidRPr="009C6C2C">
        <w:rPr>
          <w:rFonts w:ascii="Arial" w:hAnsi="Arial" w:cs="Arial"/>
          <w:sz w:val="22"/>
          <w:szCs w:val="22"/>
          <w:u w:val="single"/>
        </w:rPr>
        <w:t>CONTROLA</w:t>
      </w:r>
      <w:r w:rsidRPr="008F5C0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F5C0F">
        <w:rPr>
          <w:rFonts w:ascii="Arial" w:hAnsi="Arial" w:cs="Arial"/>
          <w:sz w:val="22"/>
          <w:szCs w:val="22"/>
        </w:rPr>
        <w:t xml:space="preserve"> </w:t>
      </w:r>
      <w:r w:rsidRPr="009C6C2C">
        <w:rPr>
          <w:rFonts w:ascii="Arial" w:hAnsi="Arial" w:cs="Arial"/>
          <w:sz w:val="22"/>
          <w:szCs w:val="22"/>
        </w:rPr>
        <w:t xml:space="preserve"> :</w:t>
      </w:r>
      <w:proofErr w:type="gramEnd"/>
      <w:r w:rsidRPr="009C6C2C">
        <w:rPr>
          <w:rFonts w:ascii="Arial" w:hAnsi="Arial" w:cs="Arial"/>
          <w:sz w:val="22"/>
          <w:szCs w:val="22"/>
        </w:rPr>
        <w:t xml:space="preserve"> AGRUPACIÓN DE JUECES DE ATLETISMO DE OSORNO</w:t>
      </w:r>
    </w:p>
    <w:p w14:paraId="58646538" w14:textId="77777777" w:rsidR="008F5C0F" w:rsidRDefault="008F5C0F" w:rsidP="009C6C2C">
      <w:pPr>
        <w:pStyle w:val="Textoindependiente"/>
        <w:tabs>
          <w:tab w:val="left" w:pos="0"/>
          <w:tab w:val="left" w:pos="8789"/>
        </w:tabs>
        <w:ind w:right="475"/>
        <w:jc w:val="left"/>
        <w:rPr>
          <w:rFonts w:ascii="Arial" w:hAnsi="Arial" w:cs="Arial"/>
          <w:sz w:val="22"/>
          <w:szCs w:val="22"/>
          <w:u w:val="single"/>
        </w:rPr>
      </w:pPr>
    </w:p>
    <w:p w14:paraId="4C3D4DA3" w14:textId="04374BD2" w:rsidR="009C6C2C" w:rsidRPr="009C6C2C" w:rsidRDefault="009C6C2C" w:rsidP="009C6C2C">
      <w:pPr>
        <w:pStyle w:val="Textoindependiente"/>
        <w:tabs>
          <w:tab w:val="left" w:pos="0"/>
          <w:tab w:val="left" w:pos="8789"/>
        </w:tabs>
        <w:ind w:right="475"/>
        <w:jc w:val="left"/>
        <w:rPr>
          <w:rFonts w:ascii="Arial" w:hAnsi="Arial" w:cs="Arial"/>
          <w:sz w:val="22"/>
          <w:szCs w:val="22"/>
        </w:rPr>
      </w:pPr>
      <w:r w:rsidRPr="009C6C2C">
        <w:rPr>
          <w:rFonts w:ascii="Arial" w:hAnsi="Arial" w:cs="Arial"/>
          <w:sz w:val="22"/>
          <w:szCs w:val="22"/>
          <w:u w:val="single"/>
        </w:rPr>
        <w:t>CRONOMETRAJE</w:t>
      </w:r>
      <w:r w:rsidRPr="009C6C2C">
        <w:rPr>
          <w:rFonts w:ascii="Arial" w:hAnsi="Arial" w:cs="Arial"/>
          <w:sz w:val="22"/>
          <w:szCs w:val="22"/>
        </w:rPr>
        <w:t>: ELECTRÓNICO FINISH</w:t>
      </w:r>
      <w:r w:rsidR="005253F5">
        <w:rPr>
          <w:rFonts w:ascii="Arial" w:hAnsi="Arial" w:cs="Arial"/>
          <w:sz w:val="22"/>
          <w:szCs w:val="22"/>
        </w:rPr>
        <w:t xml:space="preserve"> </w:t>
      </w:r>
      <w:r w:rsidRPr="009C6C2C">
        <w:rPr>
          <w:rFonts w:ascii="Arial" w:hAnsi="Arial" w:cs="Arial"/>
          <w:sz w:val="22"/>
          <w:szCs w:val="22"/>
        </w:rPr>
        <w:t>LYNX</w:t>
      </w:r>
    </w:p>
    <w:p w14:paraId="774B9292" w14:textId="77777777" w:rsidR="00A267C8" w:rsidRDefault="00A267C8" w:rsidP="005E7EA3">
      <w:pPr>
        <w:widowControl w:val="0"/>
        <w:jc w:val="both"/>
        <w:rPr>
          <w:rFonts w:ascii="Courier New" w:hAnsi="Courier New"/>
          <w:b/>
          <w:sz w:val="24"/>
        </w:rPr>
      </w:pPr>
    </w:p>
    <w:p w14:paraId="5F8BF173" w14:textId="77777777" w:rsidR="00B76C79" w:rsidRPr="00EC7B45" w:rsidRDefault="00A267C8" w:rsidP="00B76C79">
      <w:pPr>
        <w:pStyle w:val="Normal1"/>
        <w:widowControl w:val="0"/>
        <w:tabs>
          <w:tab w:val="left" w:pos="9356"/>
        </w:tabs>
        <w:jc w:val="both"/>
        <w:rPr>
          <w:rFonts w:ascii="Arial" w:eastAsia="Arial" w:hAnsi="Arial" w:cs="Arial"/>
          <w:color w:val="FF0000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01.- </w:t>
      </w:r>
      <w:r w:rsidRPr="005B4057">
        <w:rPr>
          <w:rFonts w:ascii="Arial" w:hAnsi="Arial"/>
          <w:b/>
          <w:sz w:val="22"/>
          <w:szCs w:val="22"/>
          <w:u w:val="single"/>
        </w:rPr>
        <w:t>PARTICIPANTES: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="00B76C79">
        <w:rPr>
          <w:rFonts w:ascii="Arial" w:eastAsia="Arial" w:hAnsi="Arial" w:cs="Arial"/>
          <w:sz w:val="22"/>
          <w:szCs w:val="22"/>
        </w:rPr>
        <w:t xml:space="preserve">Podrán participar en este campeonato todos/as los/as </w:t>
      </w:r>
      <w:r w:rsidR="00B76C79" w:rsidRPr="00EC7B45">
        <w:rPr>
          <w:rFonts w:ascii="Arial" w:eastAsia="Arial" w:hAnsi="Arial" w:cs="Arial"/>
          <w:b/>
          <w:bCs/>
          <w:sz w:val="22"/>
          <w:szCs w:val="22"/>
        </w:rPr>
        <w:t>atletas</w:t>
      </w:r>
      <w:r w:rsidR="00B76C79">
        <w:rPr>
          <w:rFonts w:ascii="Arial" w:eastAsia="Arial" w:hAnsi="Arial" w:cs="Arial"/>
          <w:sz w:val="22"/>
          <w:szCs w:val="22"/>
        </w:rPr>
        <w:t xml:space="preserve"> </w:t>
      </w:r>
      <w:r w:rsidR="00B76C79" w:rsidRPr="00EC7B45">
        <w:rPr>
          <w:rFonts w:ascii="Arial" w:eastAsia="Arial" w:hAnsi="Arial" w:cs="Arial"/>
          <w:b/>
          <w:bCs/>
          <w:sz w:val="22"/>
          <w:szCs w:val="22"/>
        </w:rPr>
        <w:t>federados/as</w:t>
      </w:r>
      <w:r w:rsidR="00B76C79">
        <w:rPr>
          <w:rFonts w:ascii="Arial" w:eastAsia="Arial" w:hAnsi="Arial" w:cs="Arial"/>
          <w:sz w:val="22"/>
          <w:szCs w:val="22"/>
        </w:rPr>
        <w:t xml:space="preserve"> que tengan el nivel técnico que lo requiera la ocasión para integrar la </w:t>
      </w:r>
      <w:r w:rsidR="00B76C79" w:rsidRPr="00EC7B45">
        <w:rPr>
          <w:rFonts w:ascii="Arial" w:eastAsia="Arial" w:hAnsi="Arial" w:cs="Arial"/>
          <w:sz w:val="22"/>
          <w:szCs w:val="22"/>
        </w:rPr>
        <w:t xml:space="preserve">Lista de Buena Fe. </w:t>
      </w:r>
    </w:p>
    <w:p w14:paraId="1DAF1C6F" w14:textId="16BAAB76" w:rsidR="00CB69D6" w:rsidRPr="005B4057" w:rsidRDefault="00CB69D6" w:rsidP="00B76C79">
      <w:pPr>
        <w:widowControl w:val="0"/>
        <w:tabs>
          <w:tab w:val="left" w:pos="9356"/>
        </w:tabs>
        <w:jc w:val="both"/>
        <w:rPr>
          <w:rFonts w:ascii="Arial" w:hAnsi="Arial" w:cs="Courier New"/>
          <w:b/>
          <w:sz w:val="22"/>
          <w:szCs w:val="22"/>
        </w:rPr>
      </w:pPr>
    </w:p>
    <w:p w14:paraId="704EB7EA" w14:textId="1202217A" w:rsidR="00C86D99" w:rsidRDefault="00A267C8" w:rsidP="00C86D99">
      <w:pPr>
        <w:widowControl w:val="0"/>
        <w:jc w:val="both"/>
        <w:rPr>
          <w:rFonts w:ascii="Arial" w:hAnsi="Arial" w:cs="Courier New"/>
          <w:sz w:val="22"/>
          <w:szCs w:val="22"/>
        </w:rPr>
      </w:pPr>
      <w:r w:rsidRPr="005B4057">
        <w:rPr>
          <w:rFonts w:ascii="Arial" w:hAnsi="Arial" w:cs="Courier New"/>
          <w:b/>
          <w:sz w:val="22"/>
          <w:szCs w:val="22"/>
        </w:rPr>
        <w:t xml:space="preserve">02.- </w:t>
      </w:r>
      <w:r w:rsidRPr="005B4057">
        <w:rPr>
          <w:rFonts w:ascii="Arial" w:hAnsi="Arial" w:cs="Courier New"/>
          <w:b/>
          <w:sz w:val="22"/>
          <w:szCs w:val="22"/>
          <w:u w:val="single"/>
        </w:rPr>
        <w:t>CATEGORÍA:</w:t>
      </w:r>
      <w:r w:rsidR="00194467" w:rsidRPr="005B4057">
        <w:rPr>
          <w:rFonts w:ascii="Arial" w:hAnsi="Arial" w:cs="Courier New"/>
          <w:b/>
          <w:sz w:val="22"/>
          <w:szCs w:val="22"/>
        </w:rPr>
        <w:t xml:space="preserve"> </w:t>
      </w:r>
      <w:r w:rsidR="00712218" w:rsidRPr="005B4057">
        <w:rPr>
          <w:rFonts w:ascii="Arial" w:hAnsi="Arial" w:cs="Courier New"/>
          <w:sz w:val="22"/>
          <w:szCs w:val="22"/>
        </w:rPr>
        <w:t>E</w:t>
      </w:r>
      <w:r w:rsidR="00EC7B45">
        <w:rPr>
          <w:rFonts w:ascii="Arial" w:hAnsi="Arial" w:cs="Courier New"/>
          <w:sz w:val="22"/>
          <w:szCs w:val="22"/>
        </w:rPr>
        <w:t xml:space="preserve">ste </w:t>
      </w:r>
      <w:r w:rsidR="00F054BA">
        <w:rPr>
          <w:rFonts w:ascii="Arial" w:hAnsi="Arial" w:cs="Courier New"/>
          <w:sz w:val="22"/>
          <w:szCs w:val="22"/>
        </w:rPr>
        <w:t>selectivo</w:t>
      </w:r>
      <w:r w:rsidR="00712218" w:rsidRPr="005B4057">
        <w:rPr>
          <w:rFonts w:ascii="Arial" w:hAnsi="Arial" w:cs="Courier New"/>
          <w:sz w:val="22"/>
          <w:szCs w:val="22"/>
        </w:rPr>
        <w:t xml:space="preserve"> de los JJ</w:t>
      </w:r>
      <w:r w:rsidR="00556CCC">
        <w:rPr>
          <w:rFonts w:ascii="Arial" w:hAnsi="Arial" w:cs="Courier New"/>
          <w:sz w:val="22"/>
          <w:szCs w:val="22"/>
        </w:rPr>
        <w:t>BB</w:t>
      </w:r>
      <w:r w:rsidR="00712218" w:rsidRPr="005B4057">
        <w:rPr>
          <w:rFonts w:ascii="Arial" w:hAnsi="Arial" w:cs="Courier New"/>
          <w:sz w:val="22"/>
          <w:szCs w:val="22"/>
        </w:rPr>
        <w:t>AA</w:t>
      </w:r>
      <w:r w:rsidR="00712218" w:rsidRPr="005B4057">
        <w:rPr>
          <w:rFonts w:ascii="Arial" w:hAnsi="Arial" w:cs="Courier New"/>
          <w:b/>
          <w:sz w:val="22"/>
          <w:szCs w:val="22"/>
        </w:rPr>
        <w:t xml:space="preserve"> </w:t>
      </w:r>
      <w:r w:rsidR="00712218" w:rsidRPr="005B4057">
        <w:rPr>
          <w:rFonts w:ascii="Arial" w:hAnsi="Arial" w:cs="Courier New"/>
          <w:sz w:val="22"/>
          <w:szCs w:val="22"/>
        </w:rPr>
        <w:t>s</w:t>
      </w:r>
      <w:r w:rsidRPr="005B4057">
        <w:rPr>
          <w:rFonts w:ascii="Arial" w:hAnsi="Arial" w:cs="Courier New"/>
          <w:sz w:val="22"/>
          <w:szCs w:val="22"/>
        </w:rPr>
        <w:t xml:space="preserve">e realizará a nivel </w:t>
      </w:r>
      <w:r w:rsidR="00B52555" w:rsidRPr="005B4057">
        <w:rPr>
          <w:rFonts w:ascii="Arial" w:hAnsi="Arial" w:cs="Courier New"/>
          <w:sz w:val="22"/>
          <w:szCs w:val="22"/>
        </w:rPr>
        <w:t>de Categoría</w:t>
      </w:r>
      <w:r w:rsidRPr="005B4057">
        <w:rPr>
          <w:rFonts w:ascii="Arial" w:hAnsi="Arial" w:cs="Courier New"/>
          <w:sz w:val="22"/>
          <w:szCs w:val="22"/>
        </w:rPr>
        <w:t xml:space="preserve"> </w:t>
      </w:r>
      <w:r w:rsidR="00297414" w:rsidRPr="005B4057">
        <w:rPr>
          <w:rFonts w:ascii="Arial" w:hAnsi="Arial" w:cs="Courier New"/>
          <w:sz w:val="22"/>
          <w:szCs w:val="22"/>
        </w:rPr>
        <w:t>U20</w:t>
      </w:r>
      <w:r w:rsidRPr="005B4057">
        <w:rPr>
          <w:rFonts w:ascii="Arial" w:hAnsi="Arial" w:cs="Courier New"/>
          <w:sz w:val="22"/>
          <w:szCs w:val="22"/>
        </w:rPr>
        <w:t>, todos aque</w:t>
      </w:r>
      <w:r w:rsidR="00E1450F" w:rsidRPr="005B4057">
        <w:rPr>
          <w:rFonts w:ascii="Arial" w:hAnsi="Arial" w:cs="Courier New"/>
          <w:sz w:val="22"/>
          <w:szCs w:val="22"/>
        </w:rPr>
        <w:t>llos</w:t>
      </w:r>
      <w:r w:rsidR="009B0564" w:rsidRPr="005B4057">
        <w:rPr>
          <w:rFonts w:ascii="Arial" w:hAnsi="Arial" w:cs="Courier New"/>
          <w:sz w:val="22"/>
          <w:szCs w:val="22"/>
        </w:rPr>
        <w:t>/as</w:t>
      </w:r>
      <w:r w:rsidR="00E1450F" w:rsidRPr="005B4057">
        <w:rPr>
          <w:rFonts w:ascii="Arial" w:hAnsi="Arial" w:cs="Courier New"/>
          <w:sz w:val="22"/>
          <w:szCs w:val="22"/>
        </w:rPr>
        <w:t xml:space="preserve"> Atletas nacidos el año </w:t>
      </w:r>
      <w:r w:rsidR="00E02AE2" w:rsidRPr="005B4057">
        <w:rPr>
          <w:rFonts w:ascii="Arial" w:hAnsi="Arial" w:cs="Courier New"/>
          <w:sz w:val="22"/>
          <w:szCs w:val="22"/>
        </w:rPr>
        <w:t>200</w:t>
      </w:r>
      <w:r w:rsidR="00556CCC">
        <w:rPr>
          <w:rFonts w:ascii="Arial" w:hAnsi="Arial" w:cs="Courier New"/>
          <w:sz w:val="22"/>
          <w:szCs w:val="22"/>
        </w:rPr>
        <w:t>6</w:t>
      </w:r>
      <w:r w:rsidR="005C6174" w:rsidRPr="005B4057">
        <w:rPr>
          <w:rFonts w:ascii="Arial" w:hAnsi="Arial" w:cs="Courier New"/>
          <w:sz w:val="22"/>
          <w:szCs w:val="22"/>
        </w:rPr>
        <w:t>, 0</w:t>
      </w:r>
      <w:r w:rsidR="00556CCC">
        <w:rPr>
          <w:rFonts w:ascii="Arial" w:hAnsi="Arial" w:cs="Courier New"/>
          <w:sz w:val="22"/>
          <w:szCs w:val="22"/>
        </w:rPr>
        <w:t>7</w:t>
      </w:r>
      <w:r w:rsidR="005C6174" w:rsidRPr="005B4057">
        <w:rPr>
          <w:rFonts w:ascii="Arial" w:hAnsi="Arial" w:cs="Courier New"/>
          <w:sz w:val="22"/>
          <w:szCs w:val="22"/>
        </w:rPr>
        <w:t>, 0</w:t>
      </w:r>
      <w:r w:rsidR="00556CCC">
        <w:rPr>
          <w:rFonts w:ascii="Arial" w:hAnsi="Arial" w:cs="Courier New"/>
          <w:sz w:val="22"/>
          <w:szCs w:val="22"/>
        </w:rPr>
        <w:t>8</w:t>
      </w:r>
      <w:r w:rsidR="005C6174" w:rsidRPr="005B4057">
        <w:rPr>
          <w:rFonts w:ascii="Arial" w:hAnsi="Arial" w:cs="Courier New"/>
          <w:sz w:val="22"/>
          <w:szCs w:val="22"/>
        </w:rPr>
        <w:t>, 0</w:t>
      </w:r>
      <w:r w:rsidR="00556CCC">
        <w:rPr>
          <w:rFonts w:ascii="Arial" w:hAnsi="Arial" w:cs="Courier New"/>
          <w:sz w:val="22"/>
          <w:szCs w:val="22"/>
        </w:rPr>
        <w:t>9</w:t>
      </w:r>
      <w:r w:rsidR="008E4A71" w:rsidRPr="005B4057">
        <w:rPr>
          <w:rFonts w:ascii="Arial" w:hAnsi="Arial" w:cs="Courier New"/>
          <w:sz w:val="22"/>
          <w:szCs w:val="22"/>
        </w:rPr>
        <w:t xml:space="preserve"> y </w:t>
      </w:r>
      <w:r w:rsidR="005C6174" w:rsidRPr="005B4057">
        <w:rPr>
          <w:rFonts w:ascii="Arial" w:hAnsi="Arial" w:cs="Courier New"/>
          <w:sz w:val="22"/>
          <w:szCs w:val="22"/>
        </w:rPr>
        <w:t>20</w:t>
      </w:r>
      <w:r w:rsidR="00556CCC">
        <w:rPr>
          <w:rFonts w:ascii="Arial" w:hAnsi="Arial" w:cs="Courier New"/>
          <w:sz w:val="22"/>
          <w:szCs w:val="22"/>
        </w:rPr>
        <w:t>10</w:t>
      </w:r>
      <w:r w:rsidR="009D6776">
        <w:rPr>
          <w:rFonts w:ascii="Arial" w:hAnsi="Arial" w:cs="Courier New"/>
          <w:sz w:val="22"/>
          <w:szCs w:val="22"/>
        </w:rPr>
        <w:t xml:space="preserve"> </w:t>
      </w:r>
      <w:r w:rsidR="009D6776" w:rsidRPr="009D6776">
        <w:rPr>
          <w:rFonts w:ascii="Arial" w:hAnsi="Arial" w:cs="Courier New"/>
          <w:b/>
          <w:bCs/>
          <w:sz w:val="22"/>
          <w:szCs w:val="22"/>
        </w:rPr>
        <w:t>exclusivamente</w:t>
      </w:r>
      <w:r w:rsidR="00556CCC">
        <w:rPr>
          <w:rFonts w:ascii="Arial" w:hAnsi="Arial" w:cs="Courier New"/>
          <w:sz w:val="22"/>
          <w:szCs w:val="22"/>
        </w:rPr>
        <w:t>.</w:t>
      </w:r>
      <w:r w:rsidR="00CB69D6" w:rsidRPr="005B4057">
        <w:rPr>
          <w:rFonts w:ascii="Arial" w:hAnsi="Arial" w:cs="Courier New"/>
          <w:sz w:val="22"/>
          <w:szCs w:val="22"/>
        </w:rPr>
        <w:t xml:space="preserve"> </w:t>
      </w:r>
      <w:r w:rsidR="00556CCC">
        <w:rPr>
          <w:rFonts w:ascii="Arial" w:hAnsi="Arial" w:cs="Courier New"/>
          <w:sz w:val="22"/>
          <w:szCs w:val="22"/>
        </w:rPr>
        <w:t xml:space="preserve">No se permitirá atletas nacidos/as los años 2005 y posteriores. </w:t>
      </w:r>
    </w:p>
    <w:p w14:paraId="16F28D43" w14:textId="2754D26B" w:rsidR="00A267C8" w:rsidRPr="005B4057" w:rsidRDefault="00A267C8" w:rsidP="00C86D99">
      <w:pPr>
        <w:widowControl w:val="0"/>
        <w:tabs>
          <w:tab w:val="left" w:pos="9356"/>
        </w:tabs>
        <w:ind w:right="50"/>
        <w:jc w:val="both"/>
        <w:rPr>
          <w:rFonts w:ascii="Arial" w:hAnsi="Arial" w:cs="Courier New"/>
          <w:sz w:val="22"/>
          <w:szCs w:val="22"/>
        </w:rPr>
      </w:pPr>
    </w:p>
    <w:p w14:paraId="7222038D" w14:textId="06B81BB4" w:rsidR="00A267C8" w:rsidRPr="005B4057" w:rsidRDefault="00A267C8" w:rsidP="005E7EA3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03.- </w:t>
      </w:r>
      <w:r w:rsidRPr="005B4057">
        <w:rPr>
          <w:rFonts w:ascii="Arial" w:hAnsi="Arial"/>
          <w:b/>
          <w:sz w:val="22"/>
          <w:szCs w:val="22"/>
          <w:u w:val="single"/>
        </w:rPr>
        <w:t>NÚMERO DE ATLETAS POR PRUEBA: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 xml:space="preserve">Cada </w:t>
      </w:r>
      <w:r w:rsidR="00EC7B45">
        <w:rPr>
          <w:rFonts w:ascii="Arial" w:hAnsi="Arial"/>
          <w:sz w:val="22"/>
          <w:szCs w:val="22"/>
        </w:rPr>
        <w:t>Club</w:t>
      </w:r>
      <w:r w:rsidRPr="005B4057">
        <w:rPr>
          <w:rFonts w:ascii="Arial" w:hAnsi="Arial"/>
          <w:sz w:val="22"/>
          <w:szCs w:val="22"/>
        </w:rPr>
        <w:t xml:space="preserve"> podrá inscribir un número ilimitado de atletas que cumplan con marcas técnicas apropiadas para la instancia, y que cumpla con el punto </w:t>
      </w:r>
      <w:r w:rsidR="009B0564" w:rsidRPr="005B4057">
        <w:rPr>
          <w:rFonts w:ascii="Arial" w:hAnsi="Arial"/>
          <w:sz w:val="22"/>
          <w:szCs w:val="22"/>
        </w:rPr>
        <w:t xml:space="preserve">01 y </w:t>
      </w:r>
      <w:r w:rsidRPr="005B4057">
        <w:rPr>
          <w:rFonts w:ascii="Arial" w:hAnsi="Arial"/>
          <w:sz w:val="22"/>
          <w:szCs w:val="22"/>
        </w:rPr>
        <w:t xml:space="preserve">02. </w:t>
      </w:r>
    </w:p>
    <w:p w14:paraId="1DEF2B9D" w14:textId="77777777" w:rsidR="00A267C8" w:rsidRPr="005B4057" w:rsidRDefault="00A267C8" w:rsidP="005E7EA3">
      <w:pPr>
        <w:widowControl w:val="0"/>
        <w:jc w:val="both"/>
        <w:rPr>
          <w:rFonts w:ascii="Courier New" w:hAnsi="Courier New"/>
          <w:b/>
          <w:sz w:val="22"/>
          <w:szCs w:val="22"/>
        </w:rPr>
      </w:pPr>
    </w:p>
    <w:p w14:paraId="7B68F562" w14:textId="24EBF690" w:rsidR="00A267C8" w:rsidRPr="003423A6" w:rsidRDefault="00A267C8" w:rsidP="005E7EA3">
      <w:pPr>
        <w:widowControl w:val="0"/>
        <w:jc w:val="both"/>
        <w:rPr>
          <w:rFonts w:ascii="Arial" w:hAnsi="Arial"/>
          <w:color w:val="FF0000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04.- </w:t>
      </w:r>
      <w:r w:rsidRPr="005B4057">
        <w:rPr>
          <w:rFonts w:ascii="Arial" w:hAnsi="Arial"/>
          <w:b/>
          <w:sz w:val="22"/>
          <w:szCs w:val="22"/>
          <w:u w:val="single"/>
        </w:rPr>
        <w:t>NÚMERO DE PRUEBAS POR ATLETA: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 xml:space="preserve">Cada Atleta podrá </w:t>
      </w:r>
      <w:r w:rsidR="00B52555" w:rsidRPr="005B4057">
        <w:rPr>
          <w:rFonts w:ascii="Arial" w:hAnsi="Arial"/>
          <w:sz w:val="22"/>
          <w:szCs w:val="22"/>
        </w:rPr>
        <w:t>participar en</w:t>
      </w:r>
      <w:r w:rsidRPr="005B4057">
        <w:rPr>
          <w:rFonts w:ascii="Arial" w:hAnsi="Arial"/>
          <w:sz w:val="22"/>
          <w:szCs w:val="22"/>
        </w:rPr>
        <w:t xml:space="preserve"> un máximo de </w:t>
      </w:r>
      <w:r w:rsidR="00264CB6">
        <w:rPr>
          <w:rFonts w:ascii="Arial" w:hAnsi="Arial"/>
          <w:sz w:val="22"/>
          <w:szCs w:val="22"/>
        </w:rPr>
        <w:t>dos</w:t>
      </w:r>
      <w:r w:rsidRPr="005B4057">
        <w:rPr>
          <w:rFonts w:ascii="Arial" w:hAnsi="Arial"/>
          <w:sz w:val="22"/>
          <w:szCs w:val="22"/>
        </w:rPr>
        <w:t xml:space="preserve"> (</w:t>
      </w:r>
      <w:r w:rsidR="00264CB6">
        <w:rPr>
          <w:rFonts w:ascii="Arial" w:hAnsi="Arial"/>
          <w:sz w:val="22"/>
          <w:szCs w:val="22"/>
        </w:rPr>
        <w:t>2</w:t>
      </w:r>
      <w:r w:rsidRPr="005B4057">
        <w:rPr>
          <w:rFonts w:ascii="Arial" w:hAnsi="Arial"/>
          <w:sz w:val="22"/>
          <w:szCs w:val="22"/>
        </w:rPr>
        <w:t>) pruebas.</w:t>
      </w:r>
      <w:r w:rsidR="005D1A9D">
        <w:rPr>
          <w:rFonts w:ascii="Arial" w:hAnsi="Arial"/>
          <w:sz w:val="22"/>
          <w:szCs w:val="22"/>
        </w:rPr>
        <w:t xml:space="preserve"> </w:t>
      </w:r>
    </w:p>
    <w:p w14:paraId="049A9828" w14:textId="77777777" w:rsidR="00A267C8" w:rsidRPr="005B4057" w:rsidRDefault="00A267C8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</w:p>
    <w:p w14:paraId="39CBEB35" w14:textId="77777777" w:rsidR="00A267C8" w:rsidRPr="005B4057" w:rsidRDefault="00A267C8" w:rsidP="005E7EA3">
      <w:pPr>
        <w:widowControl w:val="0"/>
        <w:jc w:val="both"/>
        <w:rPr>
          <w:rFonts w:ascii="Arial" w:hAnsi="Arial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05.- </w:t>
      </w:r>
      <w:r w:rsidRPr="005B4057">
        <w:rPr>
          <w:rFonts w:ascii="Arial" w:hAnsi="Arial"/>
          <w:b/>
          <w:sz w:val="22"/>
          <w:szCs w:val="22"/>
          <w:u w:val="single"/>
        </w:rPr>
        <w:t>PRESENTACIÓN: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>Los</w:t>
      </w:r>
      <w:r w:rsidR="009B0564" w:rsidRPr="005B4057">
        <w:rPr>
          <w:rFonts w:ascii="Arial" w:hAnsi="Arial"/>
          <w:sz w:val="22"/>
          <w:szCs w:val="22"/>
        </w:rPr>
        <w:t>/as</w:t>
      </w:r>
      <w:r w:rsidRPr="005B4057">
        <w:rPr>
          <w:rFonts w:ascii="Arial" w:hAnsi="Arial"/>
          <w:sz w:val="22"/>
          <w:szCs w:val="22"/>
        </w:rPr>
        <w:t xml:space="preserve"> atletas deberán presentarse a la competencia con tenida apropiada para la ocasión, no podrán participar atletas en tenida de calle.</w:t>
      </w:r>
    </w:p>
    <w:p w14:paraId="0848E3D8" w14:textId="75332C1B" w:rsidR="008F5C0F" w:rsidRPr="008F5C0F" w:rsidRDefault="00A267C8" w:rsidP="008F5C0F">
      <w:pPr>
        <w:spacing w:before="252"/>
        <w:ind w:right="322"/>
        <w:jc w:val="both"/>
        <w:rPr>
          <w:rFonts w:ascii="Arial" w:hAnsi="Arial" w:cs="Arial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>06</w:t>
      </w:r>
      <w:r w:rsidR="008F5C0F">
        <w:rPr>
          <w:rFonts w:ascii="Arial" w:hAnsi="Arial"/>
          <w:b/>
          <w:sz w:val="22"/>
          <w:szCs w:val="22"/>
        </w:rPr>
        <w:t>.</w:t>
      </w:r>
      <w:r w:rsidR="00F054BA" w:rsidRPr="005B4057">
        <w:rPr>
          <w:rFonts w:ascii="Arial" w:hAnsi="Arial"/>
          <w:b/>
          <w:sz w:val="22"/>
          <w:szCs w:val="22"/>
        </w:rPr>
        <w:t xml:space="preserve">- </w:t>
      </w:r>
      <w:r w:rsidR="00F054BA" w:rsidRPr="00F054BA">
        <w:rPr>
          <w:rFonts w:ascii="Arial" w:hAnsi="Arial"/>
          <w:b/>
          <w:sz w:val="22"/>
          <w:szCs w:val="22"/>
          <w:u w:val="single"/>
        </w:rPr>
        <w:t>INSCRIPCIONES</w:t>
      </w:r>
      <w:r w:rsidRPr="005B4057">
        <w:rPr>
          <w:rFonts w:ascii="Arial" w:hAnsi="Arial"/>
          <w:b/>
          <w:sz w:val="22"/>
          <w:szCs w:val="22"/>
          <w:u w:val="single"/>
        </w:rPr>
        <w:t>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Las</w:t>
      </w:r>
      <w:r w:rsidR="008F5C0F" w:rsidRPr="008F5C0F">
        <w:rPr>
          <w:rFonts w:ascii="Arial" w:hAnsi="Arial" w:cs="Arial"/>
          <w:spacing w:val="-1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inscripciones se realizarán de</w:t>
      </w:r>
      <w:r w:rsidR="008F5C0F" w:rsidRPr="008F5C0F">
        <w:rPr>
          <w:rFonts w:ascii="Arial" w:hAnsi="Arial" w:cs="Arial"/>
          <w:spacing w:val="-3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manera online en</w:t>
      </w:r>
      <w:r w:rsidR="008F5C0F" w:rsidRPr="008F5C0F">
        <w:rPr>
          <w:rFonts w:ascii="Arial" w:hAnsi="Arial" w:cs="Arial"/>
          <w:spacing w:val="-2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la</w:t>
      </w:r>
      <w:r w:rsidR="008F5C0F" w:rsidRPr="008F5C0F">
        <w:rPr>
          <w:rFonts w:ascii="Arial" w:hAnsi="Arial" w:cs="Arial"/>
          <w:spacing w:val="-3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 xml:space="preserve">PLATAFORMA USPLAT en el sitio web </w:t>
      </w:r>
      <w:hyperlink r:id="rId8">
        <w:r w:rsidR="008F5C0F" w:rsidRPr="008F5C0F">
          <w:rPr>
            <w:rFonts w:ascii="Arial" w:hAnsi="Arial" w:cs="Arial"/>
            <w:color w:val="EC7908"/>
            <w:sz w:val="22"/>
            <w:szCs w:val="22"/>
            <w:u w:val="single" w:color="EC7908"/>
          </w:rPr>
          <w:t>www.usplat.com</w:t>
        </w:r>
      </w:hyperlink>
      <w:r w:rsidR="008F5C0F" w:rsidRPr="008F5C0F">
        <w:rPr>
          <w:rFonts w:ascii="Arial" w:hAnsi="Arial" w:cs="Arial"/>
          <w:color w:val="EC7908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 xml:space="preserve">, se debe ingresar con el </w:t>
      </w:r>
      <w:r w:rsidR="008F5C0F" w:rsidRPr="008F5C0F">
        <w:rPr>
          <w:rFonts w:ascii="Arial" w:hAnsi="Arial" w:cs="Arial"/>
          <w:b/>
          <w:sz w:val="22"/>
          <w:szCs w:val="22"/>
        </w:rPr>
        <w:t>usuario y contraseña</w:t>
      </w:r>
      <w:r w:rsidR="008F5C0F" w:rsidRPr="008F5C0F">
        <w:rPr>
          <w:rFonts w:ascii="Arial" w:hAnsi="Arial" w:cs="Arial"/>
          <w:sz w:val="22"/>
          <w:szCs w:val="22"/>
        </w:rPr>
        <w:t>, si NO la tuviese deben ser solicitadas</w:t>
      </w:r>
      <w:r w:rsidR="008F5C0F" w:rsidRPr="008F5C0F">
        <w:rPr>
          <w:rFonts w:ascii="Arial" w:hAnsi="Arial" w:cs="Arial"/>
          <w:spacing w:val="-9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a</w:t>
      </w:r>
      <w:r w:rsidR="008F5C0F" w:rsidRPr="008F5C0F">
        <w:rPr>
          <w:rFonts w:ascii="Arial" w:hAnsi="Arial" w:cs="Arial"/>
          <w:spacing w:val="-2"/>
          <w:sz w:val="22"/>
          <w:szCs w:val="22"/>
        </w:rPr>
        <w:t xml:space="preserve"> </w:t>
      </w:r>
      <w:hyperlink r:id="rId9">
        <w:r w:rsidR="008F5C0F" w:rsidRPr="008F5C0F">
          <w:rPr>
            <w:rFonts w:ascii="Arial" w:hAnsi="Arial" w:cs="Arial"/>
            <w:color w:val="EC7908"/>
            <w:sz w:val="22"/>
            <w:szCs w:val="22"/>
            <w:u w:val="single" w:color="EC7908"/>
          </w:rPr>
          <w:t>soporte@usplat.com</w:t>
        </w:r>
      </w:hyperlink>
      <w:r w:rsidR="008F5C0F" w:rsidRPr="008F5C0F">
        <w:rPr>
          <w:rFonts w:ascii="Arial" w:hAnsi="Arial" w:cs="Arial"/>
          <w:color w:val="EC7908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.</w:t>
      </w:r>
      <w:r w:rsidR="008F5C0F" w:rsidRPr="008F5C0F">
        <w:rPr>
          <w:rFonts w:ascii="Arial" w:hAnsi="Arial" w:cs="Arial"/>
          <w:spacing w:val="-4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El</w:t>
      </w:r>
      <w:r w:rsidR="008F5C0F" w:rsidRPr="008F5C0F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plazo</w:t>
      </w:r>
      <w:r w:rsidR="008F5C0F" w:rsidRPr="008F5C0F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de</w:t>
      </w:r>
      <w:r w:rsidR="008F5C0F" w:rsidRPr="008F5C0F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inscripción</w:t>
      </w:r>
      <w:r w:rsidR="008F5C0F" w:rsidRPr="008F5C0F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será</w:t>
      </w:r>
      <w:r w:rsidR="008F5C0F" w:rsidRPr="008F5C0F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desde</w:t>
      </w:r>
      <w:r w:rsidR="008F5C0F" w:rsidRPr="008F5C0F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 xml:space="preserve">el </w:t>
      </w:r>
      <w:r w:rsidR="00CD47FC">
        <w:rPr>
          <w:rFonts w:ascii="Arial" w:hAnsi="Arial" w:cs="Arial"/>
          <w:b/>
          <w:sz w:val="22"/>
          <w:szCs w:val="22"/>
        </w:rPr>
        <w:t>15</w:t>
      </w:r>
      <w:r w:rsidR="008F5C0F" w:rsidRPr="008F5C0F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de</w:t>
      </w:r>
      <w:r w:rsidR="008F5C0F" w:rsidRPr="008F5C0F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CD47FC">
        <w:rPr>
          <w:rFonts w:ascii="Arial" w:hAnsi="Arial" w:cs="Arial"/>
          <w:b/>
          <w:sz w:val="22"/>
          <w:szCs w:val="22"/>
        </w:rPr>
        <w:t>septiembre</w:t>
      </w:r>
      <w:r w:rsidR="008F5C0F" w:rsidRPr="008F5C0F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al</w:t>
      </w:r>
      <w:r w:rsidR="008F5C0F" w:rsidRPr="008F5C0F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="00CD47FC">
        <w:rPr>
          <w:rFonts w:ascii="Arial" w:hAnsi="Arial" w:cs="Arial"/>
          <w:b/>
          <w:sz w:val="22"/>
          <w:szCs w:val="22"/>
        </w:rPr>
        <w:t>08</w:t>
      </w:r>
      <w:r w:rsidR="008F5C0F" w:rsidRPr="008F5C0F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b/>
          <w:sz w:val="22"/>
          <w:szCs w:val="22"/>
        </w:rPr>
        <w:t>de</w:t>
      </w:r>
      <w:r w:rsidR="008F5C0F" w:rsidRPr="008F5C0F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="00CD47FC">
        <w:rPr>
          <w:rFonts w:ascii="Arial" w:hAnsi="Arial" w:cs="Arial"/>
          <w:b/>
          <w:sz w:val="22"/>
          <w:szCs w:val="22"/>
        </w:rPr>
        <w:t>octubre</w:t>
      </w:r>
      <w:r w:rsidR="008F5C0F" w:rsidRPr="008F5C0F">
        <w:rPr>
          <w:rFonts w:ascii="Arial" w:hAnsi="Arial" w:cs="Arial"/>
          <w:b/>
          <w:sz w:val="22"/>
          <w:szCs w:val="22"/>
        </w:rPr>
        <w:t xml:space="preserve"> a las 20:00 horas. </w:t>
      </w:r>
      <w:r w:rsidR="008F5C0F" w:rsidRPr="008F5C0F">
        <w:rPr>
          <w:rFonts w:ascii="Arial" w:hAnsi="Arial" w:cs="Arial"/>
          <w:sz w:val="22"/>
          <w:szCs w:val="22"/>
        </w:rPr>
        <w:t>Posterior a dicho plazo</w:t>
      </w:r>
      <w:r w:rsidR="008F5C0F" w:rsidRPr="008F5C0F">
        <w:rPr>
          <w:rFonts w:ascii="Arial" w:hAnsi="Arial" w:cs="Arial"/>
          <w:spacing w:val="-2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no se podrán realizar</w:t>
      </w:r>
      <w:r w:rsidR="008F5C0F" w:rsidRPr="008F5C0F">
        <w:rPr>
          <w:rFonts w:ascii="Arial" w:hAnsi="Arial" w:cs="Arial"/>
          <w:spacing w:val="-4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modificaciones. Deben incluir marcas de presentación en cada una de</w:t>
      </w:r>
      <w:r w:rsidR="008F5C0F" w:rsidRPr="008F5C0F">
        <w:rPr>
          <w:rFonts w:ascii="Arial" w:hAnsi="Arial" w:cs="Arial"/>
          <w:spacing w:val="-6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las pruebas de carrera, de tal</w:t>
      </w:r>
      <w:r w:rsidR="008F5C0F" w:rsidRPr="008F5C0F">
        <w:rPr>
          <w:rFonts w:ascii="Arial" w:hAnsi="Arial" w:cs="Arial"/>
          <w:spacing w:val="-2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>manera que con</w:t>
      </w:r>
      <w:r w:rsidR="008F5C0F" w:rsidRPr="008F5C0F">
        <w:rPr>
          <w:rFonts w:ascii="Arial" w:hAnsi="Arial" w:cs="Arial"/>
          <w:spacing w:val="-1"/>
          <w:sz w:val="22"/>
          <w:szCs w:val="22"/>
        </w:rPr>
        <w:t xml:space="preserve"> </w:t>
      </w:r>
      <w:r w:rsidR="008F5C0F" w:rsidRPr="008F5C0F">
        <w:rPr>
          <w:rFonts w:ascii="Arial" w:hAnsi="Arial" w:cs="Arial"/>
          <w:sz w:val="22"/>
          <w:szCs w:val="22"/>
        </w:rPr>
        <w:t xml:space="preserve">estas se pueda organizar las </w:t>
      </w:r>
      <w:r w:rsidR="008F5C0F" w:rsidRPr="008F5C0F">
        <w:rPr>
          <w:rFonts w:ascii="Arial" w:hAnsi="Arial" w:cs="Arial"/>
          <w:spacing w:val="-2"/>
          <w:sz w:val="22"/>
          <w:szCs w:val="22"/>
        </w:rPr>
        <w:t>series.</w:t>
      </w:r>
    </w:p>
    <w:p w14:paraId="7770F954" w14:textId="0D762D7D" w:rsidR="008F5C0F" w:rsidRDefault="008F5C0F" w:rsidP="008F5C0F">
      <w:pPr>
        <w:spacing w:before="4"/>
        <w:jc w:val="both"/>
        <w:rPr>
          <w:rFonts w:ascii="Arial" w:hAnsi="Arial" w:cs="Arial"/>
          <w:spacing w:val="-2"/>
          <w:sz w:val="22"/>
          <w:szCs w:val="22"/>
        </w:rPr>
      </w:pPr>
      <w:r w:rsidRPr="008F5C0F">
        <w:rPr>
          <w:rFonts w:ascii="Arial" w:hAnsi="Arial" w:cs="Arial"/>
          <w:spacing w:val="-2"/>
          <w:sz w:val="22"/>
          <w:szCs w:val="22"/>
        </w:rPr>
        <w:t>Podrán</w:t>
      </w:r>
      <w:r w:rsidRPr="008F5C0F">
        <w:rPr>
          <w:rFonts w:ascii="Arial" w:hAnsi="Arial" w:cs="Arial"/>
          <w:spacing w:val="-7"/>
          <w:sz w:val="22"/>
          <w:szCs w:val="22"/>
        </w:rPr>
        <w:t xml:space="preserve"> </w:t>
      </w:r>
      <w:r w:rsidRPr="008F5C0F">
        <w:rPr>
          <w:rFonts w:ascii="Arial" w:hAnsi="Arial" w:cs="Arial"/>
          <w:spacing w:val="-2"/>
          <w:sz w:val="22"/>
          <w:szCs w:val="22"/>
        </w:rPr>
        <w:t xml:space="preserve">encontrar </w:t>
      </w:r>
      <w:r w:rsidRPr="008F5C0F">
        <w:rPr>
          <w:rFonts w:ascii="Arial" w:hAnsi="Arial" w:cs="Arial"/>
          <w:spacing w:val="-3"/>
          <w:sz w:val="22"/>
          <w:szCs w:val="22"/>
        </w:rPr>
        <w:t xml:space="preserve"> </w:t>
      </w:r>
      <w:r w:rsidRPr="008F5C0F">
        <w:rPr>
          <w:rFonts w:ascii="Arial" w:hAnsi="Arial" w:cs="Arial"/>
          <w:spacing w:val="-2"/>
          <w:sz w:val="22"/>
          <w:szCs w:val="22"/>
        </w:rPr>
        <w:t>la</w:t>
      </w:r>
      <w:r w:rsidRPr="008F5C0F">
        <w:rPr>
          <w:rFonts w:ascii="Arial" w:hAnsi="Arial" w:cs="Arial"/>
          <w:spacing w:val="-15"/>
          <w:sz w:val="22"/>
          <w:szCs w:val="22"/>
        </w:rPr>
        <w:t xml:space="preserve">  </w:t>
      </w:r>
      <w:r w:rsidRPr="008F5C0F">
        <w:rPr>
          <w:rFonts w:ascii="Arial" w:hAnsi="Arial" w:cs="Arial"/>
          <w:spacing w:val="-2"/>
          <w:sz w:val="22"/>
          <w:szCs w:val="22"/>
        </w:rPr>
        <w:t xml:space="preserve">información  </w:t>
      </w:r>
      <w:r w:rsidRPr="008F5C0F">
        <w:rPr>
          <w:rFonts w:ascii="Arial" w:hAnsi="Arial" w:cs="Arial"/>
          <w:spacing w:val="-4"/>
          <w:sz w:val="22"/>
          <w:szCs w:val="22"/>
        </w:rPr>
        <w:t xml:space="preserve"> </w:t>
      </w:r>
      <w:r w:rsidRPr="008F5C0F">
        <w:rPr>
          <w:rFonts w:ascii="Arial" w:hAnsi="Arial" w:cs="Arial"/>
          <w:spacing w:val="-2"/>
          <w:sz w:val="22"/>
          <w:szCs w:val="22"/>
        </w:rPr>
        <w:t xml:space="preserve">de </w:t>
      </w:r>
      <w:r w:rsidRPr="008F5C0F">
        <w:rPr>
          <w:rFonts w:ascii="Arial" w:hAnsi="Arial" w:cs="Arial"/>
          <w:spacing w:val="-5"/>
          <w:sz w:val="22"/>
          <w:szCs w:val="22"/>
        </w:rPr>
        <w:t xml:space="preserve"> </w:t>
      </w:r>
      <w:r w:rsidRPr="008F5C0F">
        <w:rPr>
          <w:rFonts w:ascii="Arial" w:hAnsi="Arial" w:cs="Arial"/>
          <w:spacing w:val="-2"/>
          <w:sz w:val="22"/>
          <w:szCs w:val="22"/>
        </w:rPr>
        <w:t>series,   resultados,</w:t>
      </w:r>
      <w:r w:rsidRPr="008F5C0F">
        <w:rPr>
          <w:rFonts w:ascii="Arial" w:hAnsi="Arial" w:cs="Arial"/>
          <w:spacing w:val="5"/>
          <w:sz w:val="22"/>
          <w:szCs w:val="22"/>
        </w:rPr>
        <w:t xml:space="preserve">  </w:t>
      </w:r>
      <w:r w:rsidRPr="008F5C0F">
        <w:rPr>
          <w:rFonts w:ascii="Arial" w:hAnsi="Arial" w:cs="Arial"/>
          <w:spacing w:val="-2"/>
          <w:sz w:val="22"/>
          <w:szCs w:val="22"/>
        </w:rPr>
        <w:t>documentos,</w:t>
      </w:r>
      <w:r w:rsidRPr="008F5C0F">
        <w:rPr>
          <w:rFonts w:ascii="Arial" w:hAnsi="Arial" w:cs="Arial"/>
          <w:spacing w:val="4"/>
          <w:sz w:val="22"/>
          <w:szCs w:val="22"/>
        </w:rPr>
        <w:t xml:space="preserve">    </w:t>
      </w:r>
      <w:r w:rsidRPr="008F5C0F">
        <w:rPr>
          <w:rFonts w:ascii="Arial" w:hAnsi="Arial" w:cs="Arial"/>
          <w:spacing w:val="-2"/>
          <w:sz w:val="22"/>
          <w:szCs w:val="22"/>
        </w:rPr>
        <w:t>bases</w:t>
      </w:r>
      <w:r w:rsidRPr="008F5C0F">
        <w:rPr>
          <w:rFonts w:ascii="Arial" w:hAnsi="Arial" w:cs="Arial"/>
          <w:spacing w:val="-8"/>
          <w:sz w:val="22"/>
          <w:szCs w:val="22"/>
        </w:rPr>
        <w:t xml:space="preserve">   </w:t>
      </w:r>
      <w:r w:rsidRPr="008F5C0F">
        <w:rPr>
          <w:rFonts w:ascii="Arial" w:hAnsi="Arial" w:cs="Arial"/>
          <w:spacing w:val="-2"/>
          <w:sz w:val="22"/>
          <w:szCs w:val="22"/>
        </w:rPr>
        <w:t>en</w:t>
      </w:r>
      <w:r w:rsidRPr="008F5C0F">
        <w:rPr>
          <w:rFonts w:ascii="Arial" w:hAnsi="Arial" w:cs="Arial"/>
          <w:spacing w:val="-6"/>
          <w:sz w:val="22"/>
          <w:szCs w:val="22"/>
        </w:rPr>
        <w:t xml:space="preserve">   </w:t>
      </w:r>
      <w:r w:rsidRPr="008F5C0F">
        <w:rPr>
          <w:rFonts w:ascii="Arial" w:hAnsi="Arial" w:cs="Arial"/>
          <w:spacing w:val="-2"/>
          <w:sz w:val="22"/>
          <w:szCs w:val="22"/>
        </w:rPr>
        <w:t>el</w:t>
      </w:r>
      <w:r w:rsidRPr="008F5C0F">
        <w:rPr>
          <w:rFonts w:ascii="Arial" w:hAnsi="Arial" w:cs="Arial"/>
          <w:spacing w:val="2"/>
          <w:sz w:val="22"/>
          <w:szCs w:val="22"/>
        </w:rPr>
        <w:t xml:space="preserve">  </w:t>
      </w:r>
      <w:r w:rsidRPr="008F5C0F">
        <w:rPr>
          <w:rFonts w:ascii="Arial" w:hAnsi="Arial" w:cs="Arial"/>
          <w:spacing w:val="-2"/>
          <w:sz w:val="22"/>
          <w:szCs w:val="22"/>
        </w:rPr>
        <w:t>sitio</w:t>
      </w:r>
    </w:p>
    <w:p w14:paraId="5A884AD5" w14:textId="4419F098" w:rsidR="008F5C0F" w:rsidRPr="008F5C0F" w:rsidRDefault="008F5C0F" w:rsidP="008F5C0F">
      <w:pPr>
        <w:spacing w:before="4"/>
        <w:jc w:val="both"/>
        <w:rPr>
          <w:rFonts w:ascii="Arial" w:hAnsi="Arial" w:cs="Arial"/>
          <w:spacing w:val="-5"/>
          <w:sz w:val="22"/>
          <w:szCs w:val="22"/>
        </w:rPr>
      </w:pPr>
      <w:r w:rsidRPr="008F5C0F">
        <w:rPr>
          <w:rFonts w:ascii="Arial" w:hAnsi="Arial" w:cs="Arial"/>
          <w:spacing w:val="-2"/>
          <w:sz w:val="22"/>
          <w:szCs w:val="22"/>
        </w:rPr>
        <w:t>web</w:t>
      </w:r>
      <w:r w:rsidRPr="008F5C0F">
        <w:rPr>
          <w:rFonts w:ascii="Arial" w:hAnsi="Arial" w:cs="Arial"/>
          <w:spacing w:val="1"/>
          <w:sz w:val="22"/>
          <w:szCs w:val="22"/>
        </w:rPr>
        <w:t xml:space="preserve"> </w:t>
      </w:r>
      <w:hyperlink r:id="rId10" w:history="1">
        <w:r w:rsidRPr="008F5C0F">
          <w:rPr>
            <w:rStyle w:val="Hipervnculo"/>
            <w:rFonts w:ascii="Arial" w:hAnsi="Arial" w:cs="Arial"/>
            <w:spacing w:val="-2"/>
            <w:sz w:val="22"/>
            <w:szCs w:val="22"/>
          </w:rPr>
          <w:t>www.usplat.com</w:t>
        </w:r>
      </w:hyperlink>
    </w:p>
    <w:p w14:paraId="3D314163" w14:textId="77777777" w:rsidR="00E27A5B" w:rsidRDefault="00E27A5B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</w:p>
    <w:p w14:paraId="36429E3C" w14:textId="0B93B91D" w:rsidR="00A267C8" w:rsidRPr="005B4057" w:rsidRDefault="00A267C8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07.- </w:t>
      </w:r>
      <w:r w:rsidRPr="005B4057">
        <w:rPr>
          <w:rFonts w:ascii="Arial" w:hAnsi="Arial"/>
          <w:b/>
          <w:sz w:val="22"/>
          <w:szCs w:val="22"/>
          <w:u w:val="single"/>
        </w:rPr>
        <w:t>ATRASOS: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>Una vez iniciada una prueba, ya no se permitirá la participación de atletas atrasados</w:t>
      </w:r>
      <w:r w:rsidR="009B0564" w:rsidRPr="005B4057">
        <w:rPr>
          <w:rFonts w:ascii="Arial" w:hAnsi="Arial"/>
          <w:sz w:val="22"/>
          <w:szCs w:val="22"/>
        </w:rPr>
        <w:t>/as</w:t>
      </w:r>
      <w:r w:rsidRPr="005B4057">
        <w:rPr>
          <w:rFonts w:ascii="Arial" w:hAnsi="Arial"/>
          <w:sz w:val="22"/>
          <w:szCs w:val="22"/>
        </w:rPr>
        <w:t>.</w:t>
      </w:r>
    </w:p>
    <w:p w14:paraId="34BD3F6F" w14:textId="77777777" w:rsidR="00A267C8" w:rsidRPr="001C210A" w:rsidRDefault="00A267C8" w:rsidP="005E7EA3">
      <w:pPr>
        <w:widowControl w:val="0"/>
        <w:jc w:val="both"/>
        <w:rPr>
          <w:rFonts w:ascii="Arial" w:hAnsi="Arial"/>
          <w:sz w:val="24"/>
        </w:rPr>
      </w:pPr>
    </w:p>
    <w:p w14:paraId="5B3764C8" w14:textId="77777777" w:rsidR="00A267C8" w:rsidRPr="005B4057" w:rsidRDefault="00A267C8" w:rsidP="005E7EA3">
      <w:pPr>
        <w:widowControl w:val="0"/>
        <w:jc w:val="both"/>
        <w:rPr>
          <w:rFonts w:ascii="Arial" w:hAnsi="Arial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08.- </w:t>
      </w:r>
      <w:r w:rsidRPr="005B4057">
        <w:rPr>
          <w:rFonts w:ascii="Arial" w:hAnsi="Arial"/>
          <w:b/>
          <w:sz w:val="22"/>
          <w:szCs w:val="22"/>
          <w:u w:val="single"/>
        </w:rPr>
        <w:t>LLUVIA: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>En caso de lluvia NO se suspenderá la competencia.</w:t>
      </w:r>
    </w:p>
    <w:p w14:paraId="58AB36BC" w14:textId="77777777" w:rsidR="00E16D46" w:rsidRDefault="00E16D46" w:rsidP="005E7EA3">
      <w:pPr>
        <w:widowControl w:val="0"/>
        <w:jc w:val="both"/>
        <w:rPr>
          <w:rFonts w:ascii="Arial" w:hAnsi="Arial"/>
          <w:b/>
          <w:sz w:val="24"/>
        </w:rPr>
      </w:pPr>
    </w:p>
    <w:p w14:paraId="06A4F8FA" w14:textId="77777777" w:rsidR="008F5C0F" w:rsidRDefault="008F5C0F" w:rsidP="005E7EA3">
      <w:pPr>
        <w:widowControl w:val="0"/>
        <w:jc w:val="both"/>
        <w:rPr>
          <w:rFonts w:ascii="Arial" w:hAnsi="Arial"/>
          <w:b/>
          <w:sz w:val="24"/>
        </w:rPr>
      </w:pPr>
    </w:p>
    <w:p w14:paraId="7862F855" w14:textId="77777777" w:rsidR="008F5C0F" w:rsidRDefault="008F5C0F" w:rsidP="005E7EA3">
      <w:pPr>
        <w:widowControl w:val="0"/>
        <w:jc w:val="both"/>
        <w:rPr>
          <w:rFonts w:ascii="Arial" w:hAnsi="Arial"/>
          <w:b/>
          <w:sz w:val="24"/>
        </w:rPr>
      </w:pPr>
    </w:p>
    <w:p w14:paraId="4BA5240F" w14:textId="77777777" w:rsidR="008F5C0F" w:rsidRDefault="008F5C0F" w:rsidP="005E7EA3">
      <w:pPr>
        <w:widowControl w:val="0"/>
        <w:jc w:val="both"/>
        <w:rPr>
          <w:rFonts w:ascii="Arial" w:hAnsi="Arial"/>
          <w:b/>
          <w:sz w:val="24"/>
        </w:rPr>
      </w:pPr>
    </w:p>
    <w:p w14:paraId="3F9466A1" w14:textId="7484DE26" w:rsidR="00A267C8" w:rsidRPr="005B4057" w:rsidRDefault="00A267C8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09.- </w:t>
      </w:r>
      <w:r w:rsidRPr="005B4057">
        <w:rPr>
          <w:rFonts w:ascii="Arial" w:hAnsi="Arial"/>
          <w:b/>
          <w:sz w:val="22"/>
          <w:szCs w:val="22"/>
          <w:u w:val="single"/>
        </w:rPr>
        <w:t>PRUEBAS:</w:t>
      </w:r>
      <w:r w:rsidR="00BE0F68" w:rsidRPr="005B4057">
        <w:rPr>
          <w:rFonts w:ascii="Arial" w:hAnsi="Arial"/>
          <w:b/>
          <w:sz w:val="22"/>
          <w:szCs w:val="22"/>
        </w:rPr>
        <w:t xml:space="preserve"> S</w:t>
      </w:r>
      <w:r w:rsidR="00066773" w:rsidRPr="005B4057">
        <w:rPr>
          <w:rFonts w:ascii="Arial" w:hAnsi="Arial"/>
          <w:b/>
          <w:sz w:val="22"/>
          <w:szCs w:val="22"/>
        </w:rPr>
        <w:t xml:space="preserve">electivo Juegos </w:t>
      </w:r>
      <w:r w:rsidR="00A73CF7" w:rsidRPr="005B4057">
        <w:rPr>
          <w:rFonts w:ascii="Arial" w:hAnsi="Arial"/>
          <w:b/>
          <w:sz w:val="22"/>
          <w:szCs w:val="22"/>
        </w:rPr>
        <w:t xml:space="preserve">Binacionales </w:t>
      </w:r>
      <w:r w:rsidR="00066773" w:rsidRPr="005B4057">
        <w:rPr>
          <w:rFonts w:ascii="Arial" w:hAnsi="Arial"/>
          <w:b/>
          <w:sz w:val="22"/>
          <w:szCs w:val="22"/>
        </w:rPr>
        <w:t>de la Araucanía</w:t>
      </w:r>
    </w:p>
    <w:p w14:paraId="76B24F6E" w14:textId="77777777" w:rsidR="00DA6555" w:rsidRDefault="00DA6555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</w:p>
    <w:tbl>
      <w:tblPr>
        <w:tblW w:w="9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5"/>
        <w:gridCol w:w="4701"/>
      </w:tblGrid>
      <w:tr w:rsidR="00CC16AE" w14:paraId="1CF9CCBC" w14:textId="77777777" w:rsidTr="0043417C">
        <w:tc>
          <w:tcPr>
            <w:tcW w:w="4695" w:type="dxa"/>
          </w:tcPr>
          <w:p w14:paraId="16192E71" w14:textId="77777777" w:rsidR="00CC16AE" w:rsidRDefault="00CC16AE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DAMAS</w:t>
            </w:r>
          </w:p>
        </w:tc>
        <w:tc>
          <w:tcPr>
            <w:tcW w:w="4701" w:type="dxa"/>
          </w:tcPr>
          <w:p w14:paraId="5F1753E1" w14:textId="77777777" w:rsidR="00CC16AE" w:rsidRDefault="00CC16AE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VARONES</w:t>
            </w:r>
          </w:p>
        </w:tc>
      </w:tr>
      <w:tr w:rsidR="00CC16AE" w14:paraId="086DBD0A" w14:textId="77777777" w:rsidTr="0043417C">
        <w:tc>
          <w:tcPr>
            <w:tcW w:w="4695" w:type="dxa"/>
          </w:tcPr>
          <w:p w14:paraId="363014A6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100 metros planos</w:t>
            </w:r>
          </w:p>
        </w:tc>
        <w:tc>
          <w:tcPr>
            <w:tcW w:w="4701" w:type="dxa"/>
          </w:tcPr>
          <w:p w14:paraId="6D9501AA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100 metros planos</w:t>
            </w:r>
          </w:p>
        </w:tc>
      </w:tr>
      <w:tr w:rsidR="00CC16AE" w14:paraId="7E26A223" w14:textId="77777777" w:rsidTr="0043417C">
        <w:tc>
          <w:tcPr>
            <w:tcW w:w="4695" w:type="dxa"/>
          </w:tcPr>
          <w:p w14:paraId="74F9D9DC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200 metros planos</w:t>
            </w:r>
          </w:p>
        </w:tc>
        <w:tc>
          <w:tcPr>
            <w:tcW w:w="4701" w:type="dxa"/>
          </w:tcPr>
          <w:p w14:paraId="3027B3BA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200 metros planos</w:t>
            </w:r>
          </w:p>
        </w:tc>
      </w:tr>
      <w:tr w:rsidR="00CC16AE" w14:paraId="61633379" w14:textId="77777777" w:rsidTr="0043417C">
        <w:tc>
          <w:tcPr>
            <w:tcW w:w="4695" w:type="dxa"/>
          </w:tcPr>
          <w:p w14:paraId="2B270211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planos</w:t>
            </w:r>
          </w:p>
        </w:tc>
        <w:tc>
          <w:tcPr>
            <w:tcW w:w="4701" w:type="dxa"/>
          </w:tcPr>
          <w:p w14:paraId="128708A4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planos</w:t>
            </w:r>
          </w:p>
        </w:tc>
      </w:tr>
      <w:tr w:rsidR="00CC16AE" w14:paraId="6D0092D6" w14:textId="77777777" w:rsidTr="0043417C">
        <w:tc>
          <w:tcPr>
            <w:tcW w:w="4695" w:type="dxa"/>
          </w:tcPr>
          <w:p w14:paraId="35BA9621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800 metros planos</w:t>
            </w:r>
          </w:p>
        </w:tc>
        <w:tc>
          <w:tcPr>
            <w:tcW w:w="4701" w:type="dxa"/>
          </w:tcPr>
          <w:p w14:paraId="521E3C6A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800 metros planos</w:t>
            </w:r>
          </w:p>
        </w:tc>
      </w:tr>
      <w:tr w:rsidR="00CC16AE" w14:paraId="3CD20978" w14:textId="77777777" w:rsidTr="0043417C">
        <w:tc>
          <w:tcPr>
            <w:tcW w:w="4695" w:type="dxa"/>
          </w:tcPr>
          <w:p w14:paraId="4A0DFDE6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1500 metros planos</w:t>
            </w:r>
          </w:p>
        </w:tc>
        <w:tc>
          <w:tcPr>
            <w:tcW w:w="4701" w:type="dxa"/>
          </w:tcPr>
          <w:p w14:paraId="15D23899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1500 metros planos</w:t>
            </w:r>
          </w:p>
        </w:tc>
      </w:tr>
      <w:tr w:rsidR="00CC16AE" w14:paraId="5E806D4C" w14:textId="77777777" w:rsidTr="0043417C">
        <w:tc>
          <w:tcPr>
            <w:tcW w:w="4695" w:type="dxa"/>
          </w:tcPr>
          <w:p w14:paraId="60C209CC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3000 metros planos</w:t>
            </w:r>
          </w:p>
        </w:tc>
        <w:tc>
          <w:tcPr>
            <w:tcW w:w="4701" w:type="dxa"/>
          </w:tcPr>
          <w:p w14:paraId="0EFEC2B6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5000 metros planos</w:t>
            </w:r>
          </w:p>
        </w:tc>
      </w:tr>
      <w:tr w:rsidR="00CC16AE" w14:paraId="5A3BEC9C" w14:textId="77777777" w:rsidTr="0043417C">
        <w:tc>
          <w:tcPr>
            <w:tcW w:w="4695" w:type="dxa"/>
          </w:tcPr>
          <w:p w14:paraId="7FEDEAC0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100 metros vallas (0.84)</w:t>
            </w:r>
          </w:p>
        </w:tc>
        <w:tc>
          <w:tcPr>
            <w:tcW w:w="4701" w:type="dxa"/>
          </w:tcPr>
          <w:p w14:paraId="6553C866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110 metros vallas (0.990)</w:t>
            </w:r>
          </w:p>
        </w:tc>
      </w:tr>
      <w:tr w:rsidR="00CC16AE" w14:paraId="12BF1552" w14:textId="77777777" w:rsidTr="0043417C">
        <w:tc>
          <w:tcPr>
            <w:tcW w:w="4695" w:type="dxa"/>
          </w:tcPr>
          <w:p w14:paraId="47F10AAB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vallas (0.76)</w:t>
            </w:r>
          </w:p>
        </w:tc>
        <w:tc>
          <w:tcPr>
            <w:tcW w:w="4701" w:type="dxa"/>
          </w:tcPr>
          <w:p w14:paraId="05330E7A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vallas (0.91)</w:t>
            </w:r>
          </w:p>
        </w:tc>
      </w:tr>
      <w:tr w:rsidR="00CC16AE" w14:paraId="4FF6AE1D" w14:textId="77777777" w:rsidTr="0043417C">
        <w:tc>
          <w:tcPr>
            <w:tcW w:w="4695" w:type="dxa"/>
          </w:tcPr>
          <w:p w14:paraId="47A1AAB4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Largo</w:t>
            </w:r>
          </w:p>
        </w:tc>
        <w:tc>
          <w:tcPr>
            <w:tcW w:w="4701" w:type="dxa"/>
          </w:tcPr>
          <w:p w14:paraId="201E92E9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Largo</w:t>
            </w:r>
          </w:p>
        </w:tc>
      </w:tr>
      <w:tr w:rsidR="00CC16AE" w14:paraId="26BCCC6E" w14:textId="77777777" w:rsidTr="0043417C">
        <w:tc>
          <w:tcPr>
            <w:tcW w:w="4695" w:type="dxa"/>
          </w:tcPr>
          <w:p w14:paraId="45827496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Alto. (1.35 mts.)</w:t>
            </w:r>
          </w:p>
        </w:tc>
        <w:tc>
          <w:tcPr>
            <w:tcW w:w="4701" w:type="dxa"/>
          </w:tcPr>
          <w:p w14:paraId="38BF8778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Alto. (1.55 mts.)</w:t>
            </w:r>
          </w:p>
        </w:tc>
      </w:tr>
      <w:tr w:rsidR="00CC16AE" w14:paraId="6619AFA1" w14:textId="77777777" w:rsidTr="0043417C">
        <w:tc>
          <w:tcPr>
            <w:tcW w:w="4695" w:type="dxa"/>
          </w:tcPr>
          <w:p w14:paraId="33FB5687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Triple (tabla 8 y 9 metros)</w:t>
            </w:r>
          </w:p>
        </w:tc>
        <w:tc>
          <w:tcPr>
            <w:tcW w:w="4701" w:type="dxa"/>
          </w:tcPr>
          <w:p w14:paraId="4C334638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Triple (tabla 10 y 11 metros)</w:t>
            </w:r>
          </w:p>
        </w:tc>
      </w:tr>
      <w:tr w:rsidR="00CC16AE" w14:paraId="19A5B9DA" w14:textId="77777777" w:rsidTr="0043417C">
        <w:tc>
          <w:tcPr>
            <w:tcW w:w="4695" w:type="dxa"/>
          </w:tcPr>
          <w:p w14:paraId="027392CD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Bala (4 Kilos)</w:t>
            </w:r>
          </w:p>
        </w:tc>
        <w:tc>
          <w:tcPr>
            <w:tcW w:w="4701" w:type="dxa"/>
          </w:tcPr>
          <w:p w14:paraId="26D377C0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Bala (6 Kilos)</w:t>
            </w:r>
          </w:p>
        </w:tc>
      </w:tr>
      <w:tr w:rsidR="00CC16AE" w14:paraId="44D18C60" w14:textId="77777777" w:rsidTr="0043417C">
        <w:tc>
          <w:tcPr>
            <w:tcW w:w="4695" w:type="dxa"/>
          </w:tcPr>
          <w:p w14:paraId="05D7940D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Jabalina (600 Gr.)</w:t>
            </w:r>
          </w:p>
        </w:tc>
        <w:tc>
          <w:tcPr>
            <w:tcW w:w="4701" w:type="dxa"/>
          </w:tcPr>
          <w:p w14:paraId="3A575E83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Jabalina (800 Gr.)</w:t>
            </w:r>
          </w:p>
        </w:tc>
      </w:tr>
      <w:tr w:rsidR="00CC16AE" w14:paraId="0B4949C6" w14:textId="77777777" w:rsidTr="0043417C">
        <w:tc>
          <w:tcPr>
            <w:tcW w:w="4695" w:type="dxa"/>
          </w:tcPr>
          <w:p w14:paraId="36030EF9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Disco (1 Kg.)</w:t>
            </w:r>
          </w:p>
        </w:tc>
        <w:tc>
          <w:tcPr>
            <w:tcW w:w="4701" w:type="dxa"/>
          </w:tcPr>
          <w:p w14:paraId="2E6246F7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Disco (1.750 Kg.)</w:t>
            </w:r>
          </w:p>
        </w:tc>
      </w:tr>
      <w:tr w:rsidR="00CC16AE" w14:paraId="23D44096" w14:textId="77777777" w:rsidTr="0043417C">
        <w:tc>
          <w:tcPr>
            <w:tcW w:w="4695" w:type="dxa"/>
          </w:tcPr>
          <w:p w14:paraId="159FF4D1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Martillo (4 Kilos)</w:t>
            </w:r>
          </w:p>
        </w:tc>
        <w:tc>
          <w:tcPr>
            <w:tcW w:w="4701" w:type="dxa"/>
          </w:tcPr>
          <w:p w14:paraId="347FBF22" w14:textId="77777777" w:rsidR="00CC16AE" w:rsidRDefault="00CC16AE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Martillo (6 Kilos)</w:t>
            </w:r>
          </w:p>
        </w:tc>
      </w:tr>
    </w:tbl>
    <w:p w14:paraId="20BE8E0A" w14:textId="77777777" w:rsidR="00CC16AE" w:rsidRDefault="00CC16AE" w:rsidP="00CC16AE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</w:t>
      </w:r>
    </w:p>
    <w:p w14:paraId="7A90FDE4" w14:textId="77777777" w:rsidR="00977224" w:rsidRDefault="00977224" w:rsidP="001772AE">
      <w:pPr>
        <w:widowControl w:val="0"/>
        <w:tabs>
          <w:tab w:val="left" w:pos="1134"/>
        </w:tabs>
        <w:jc w:val="both"/>
        <w:rPr>
          <w:rFonts w:ascii="Arial" w:hAnsi="Arial"/>
          <w:b/>
          <w:sz w:val="22"/>
          <w:szCs w:val="22"/>
        </w:rPr>
      </w:pPr>
    </w:p>
    <w:p w14:paraId="68D9B422" w14:textId="14FCBF7D" w:rsidR="00A267C8" w:rsidRPr="005B4057" w:rsidRDefault="00A267C8" w:rsidP="001772AE">
      <w:pPr>
        <w:widowControl w:val="0"/>
        <w:tabs>
          <w:tab w:val="left" w:pos="1134"/>
        </w:tabs>
        <w:jc w:val="both"/>
        <w:rPr>
          <w:rFonts w:ascii="Arial" w:hAnsi="Arial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10.- </w:t>
      </w:r>
      <w:r w:rsidRPr="005B4057">
        <w:rPr>
          <w:rFonts w:ascii="Arial" w:hAnsi="Arial"/>
          <w:b/>
          <w:sz w:val="22"/>
          <w:szCs w:val="22"/>
          <w:u w:val="single"/>
        </w:rPr>
        <w:t>LANZAMIENTOS, SALTO LARGO Y TRIPLE: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>Todos los</w:t>
      </w:r>
      <w:r w:rsidR="009B0564" w:rsidRPr="005B4057">
        <w:rPr>
          <w:rFonts w:ascii="Arial" w:hAnsi="Arial"/>
          <w:sz w:val="22"/>
          <w:szCs w:val="22"/>
        </w:rPr>
        <w:t>/as</w:t>
      </w:r>
      <w:r w:rsidRPr="005B4057">
        <w:rPr>
          <w:rFonts w:ascii="Arial" w:hAnsi="Arial"/>
          <w:sz w:val="22"/>
          <w:szCs w:val="22"/>
        </w:rPr>
        <w:t xml:space="preserve"> atleta tendrán derecho a realizar 3</w:t>
      </w:r>
      <w:r w:rsidR="009B0564" w:rsidRPr="005B4057">
        <w:rPr>
          <w:rFonts w:ascii="Arial" w:hAnsi="Arial"/>
          <w:sz w:val="22"/>
          <w:szCs w:val="22"/>
        </w:rPr>
        <w:t xml:space="preserve"> intentos de clasificación y las</w:t>
      </w:r>
      <w:r w:rsidRPr="005B4057">
        <w:rPr>
          <w:rFonts w:ascii="Arial" w:hAnsi="Arial"/>
          <w:sz w:val="22"/>
          <w:szCs w:val="22"/>
        </w:rPr>
        <w:t xml:space="preserve"> 8 mejores </w:t>
      </w:r>
      <w:r w:rsidR="009B0564" w:rsidRPr="005B4057">
        <w:rPr>
          <w:rFonts w:ascii="Arial" w:hAnsi="Arial"/>
          <w:sz w:val="22"/>
          <w:szCs w:val="22"/>
        </w:rPr>
        <w:t xml:space="preserve">marcas </w:t>
      </w:r>
      <w:r w:rsidRPr="005B4057">
        <w:rPr>
          <w:rFonts w:ascii="Arial" w:hAnsi="Arial"/>
          <w:sz w:val="22"/>
          <w:szCs w:val="22"/>
        </w:rPr>
        <w:t>tendrán 3 intentos más.</w:t>
      </w:r>
      <w:r w:rsidR="00194467" w:rsidRPr="005B4057">
        <w:rPr>
          <w:rFonts w:ascii="Arial" w:hAnsi="Arial"/>
          <w:sz w:val="22"/>
          <w:szCs w:val="22"/>
        </w:rPr>
        <w:t xml:space="preserve"> </w:t>
      </w:r>
      <w:r w:rsidR="001772AE" w:rsidRPr="005B4057">
        <w:rPr>
          <w:rFonts w:ascii="Arial" w:hAnsi="Arial" w:cs="Courier New"/>
          <w:sz w:val="22"/>
          <w:szCs w:val="22"/>
        </w:rPr>
        <w:t xml:space="preserve">El </w:t>
      </w:r>
      <w:r w:rsidR="001772AE" w:rsidRPr="005B4057">
        <w:rPr>
          <w:rFonts w:ascii="Arial" w:hAnsi="Arial" w:cs="Courier New"/>
          <w:b/>
          <w:sz w:val="22"/>
          <w:szCs w:val="22"/>
        </w:rPr>
        <w:t>Salto Alto</w:t>
      </w:r>
      <w:r w:rsidR="00285D90" w:rsidRPr="005B4057">
        <w:rPr>
          <w:rFonts w:ascii="Arial" w:hAnsi="Arial" w:cs="Courier New"/>
          <w:b/>
          <w:sz w:val="22"/>
          <w:szCs w:val="22"/>
        </w:rPr>
        <w:t xml:space="preserve"> </w:t>
      </w:r>
      <w:r w:rsidR="001E16ED" w:rsidRPr="005B4057">
        <w:rPr>
          <w:rFonts w:ascii="Arial" w:hAnsi="Arial" w:cs="Courier New"/>
          <w:sz w:val="22"/>
          <w:szCs w:val="22"/>
        </w:rPr>
        <w:t xml:space="preserve">tendrá como altura </w:t>
      </w:r>
      <w:r w:rsidR="00B52555" w:rsidRPr="005B4057">
        <w:rPr>
          <w:rFonts w:ascii="Arial" w:hAnsi="Arial" w:cs="Courier New"/>
          <w:sz w:val="22"/>
          <w:szCs w:val="22"/>
        </w:rPr>
        <w:t xml:space="preserve">inicial </w:t>
      </w:r>
      <w:r w:rsidR="00B52555" w:rsidRPr="00977224">
        <w:rPr>
          <w:rFonts w:ascii="Arial" w:hAnsi="Arial" w:cs="Courier New"/>
          <w:color w:val="FF0000"/>
          <w:sz w:val="22"/>
          <w:szCs w:val="22"/>
        </w:rPr>
        <w:t>1.</w:t>
      </w:r>
      <w:r w:rsidR="00CC16AE">
        <w:rPr>
          <w:rFonts w:ascii="Arial" w:hAnsi="Arial" w:cs="Courier New"/>
          <w:color w:val="FF0000"/>
          <w:sz w:val="22"/>
          <w:szCs w:val="22"/>
        </w:rPr>
        <w:t>40</w:t>
      </w:r>
      <w:r w:rsidR="00194467" w:rsidRPr="00977224">
        <w:rPr>
          <w:rFonts w:ascii="Arial" w:hAnsi="Arial" w:cs="Courier New"/>
          <w:color w:val="FF0000"/>
          <w:sz w:val="22"/>
          <w:szCs w:val="22"/>
        </w:rPr>
        <w:t xml:space="preserve"> mts</w:t>
      </w:r>
      <w:r w:rsidR="00E16D46" w:rsidRPr="00977224">
        <w:rPr>
          <w:rFonts w:ascii="Arial" w:hAnsi="Arial" w:cs="Courier New"/>
          <w:color w:val="FF0000"/>
          <w:sz w:val="22"/>
          <w:szCs w:val="22"/>
        </w:rPr>
        <w:t xml:space="preserve">. en Damas y </w:t>
      </w:r>
      <w:r w:rsidR="00362FD4" w:rsidRPr="00977224">
        <w:rPr>
          <w:rFonts w:ascii="Arial" w:hAnsi="Arial" w:cs="Courier New"/>
          <w:color w:val="FF0000"/>
          <w:sz w:val="22"/>
          <w:szCs w:val="22"/>
        </w:rPr>
        <w:t>1.</w:t>
      </w:r>
      <w:r w:rsidR="00CC16AE">
        <w:rPr>
          <w:rFonts w:ascii="Arial" w:hAnsi="Arial" w:cs="Courier New"/>
          <w:color w:val="FF0000"/>
          <w:sz w:val="22"/>
          <w:szCs w:val="22"/>
        </w:rPr>
        <w:t>60</w:t>
      </w:r>
      <w:r w:rsidR="00C315E4" w:rsidRPr="00977224">
        <w:rPr>
          <w:rFonts w:ascii="Arial" w:hAnsi="Arial" w:cs="Courier New"/>
          <w:color w:val="FF0000"/>
          <w:sz w:val="22"/>
          <w:szCs w:val="22"/>
        </w:rPr>
        <w:t xml:space="preserve"> </w:t>
      </w:r>
      <w:r w:rsidR="00FA7E0E" w:rsidRPr="00977224">
        <w:rPr>
          <w:rFonts w:ascii="Arial" w:hAnsi="Arial" w:cs="Courier New"/>
          <w:color w:val="FF0000"/>
          <w:sz w:val="22"/>
          <w:szCs w:val="22"/>
        </w:rPr>
        <w:t xml:space="preserve">mts </w:t>
      </w:r>
      <w:r w:rsidR="00E16D46" w:rsidRPr="00977224">
        <w:rPr>
          <w:rFonts w:ascii="Arial" w:hAnsi="Arial" w:cs="Courier New"/>
          <w:color w:val="FF0000"/>
          <w:sz w:val="22"/>
          <w:szCs w:val="22"/>
        </w:rPr>
        <w:t>en V</w:t>
      </w:r>
      <w:r w:rsidR="0033403B" w:rsidRPr="00977224">
        <w:rPr>
          <w:rFonts w:ascii="Arial" w:hAnsi="Arial" w:cs="Courier New"/>
          <w:color w:val="FF0000"/>
          <w:sz w:val="22"/>
          <w:szCs w:val="22"/>
        </w:rPr>
        <w:t>arones</w:t>
      </w:r>
      <w:r w:rsidR="001772AE" w:rsidRPr="00977224">
        <w:rPr>
          <w:rFonts w:ascii="Arial" w:hAnsi="Arial" w:cs="Courier New"/>
          <w:color w:val="FF0000"/>
          <w:sz w:val="22"/>
          <w:szCs w:val="22"/>
        </w:rPr>
        <w:t>.</w:t>
      </w:r>
    </w:p>
    <w:p w14:paraId="02E060FC" w14:textId="77777777" w:rsidR="00BD5457" w:rsidRPr="005B4057" w:rsidRDefault="00BD5457" w:rsidP="005E7EA3">
      <w:pPr>
        <w:widowControl w:val="0"/>
        <w:jc w:val="both"/>
        <w:rPr>
          <w:rFonts w:ascii="Arial" w:hAnsi="Arial"/>
          <w:sz w:val="22"/>
          <w:szCs w:val="22"/>
        </w:rPr>
      </w:pPr>
    </w:p>
    <w:p w14:paraId="6DF5A81A" w14:textId="77777777" w:rsidR="00B7054B" w:rsidRDefault="00A267C8" w:rsidP="00B7054B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11.- </w:t>
      </w:r>
      <w:r w:rsidRPr="005B4057">
        <w:rPr>
          <w:rFonts w:ascii="Arial" w:hAnsi="Arial"/>
          <w:b/>
          <w:sz w:val="22"/>
          <w:szCs w:val="22"/>
          <w:u w:val="single"/>
        </w:rPr>
        <w:t>CALENTAMIENTO: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="00B7054B">
        <w:rPr>
          <w:rFonts w:ascii="Arial" w:eastAsia="Arial" w:hAnsi="Arial" w:cs="Arial"/>
          <w:b/>
          <w:sz w:val="22"/>
          <w:szCs w:val="22"/>
        </w:rPr>
        <w:t>Este se realizará fuera de la pista y campo de competición</w:t>
      </w:r>
      <w:r w:rsidR="00B7054B">
        <w:rPr>
          <w:rFonts w:ascii="Arial" w:eastAsia="Arial" w:hAnsi="Arial" w:cs="Arial"/>
          <w:sz w:val="22"/>
          <w:szCs w:val="22"/>
        </w:rPr>
        <w:t>. El ingreso a la competencia:</w:t>
      </w:r>
    </w:p>
    <w:p w14:paraId="043EE5C9" w14:textId="77777777" w:rsidR="00B7054B" w:rsidRDefault="00B7054B" w:rsidP="00B7054B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Carreras, 15 minutos antes</w:t>
      </w:r>
    </w:p>
    <w:p w14:paraId="7C01F8B4" w14:textId="77777777" w:rsidR="00B7054B" w:rsidRDefault="00B7054B" w:rsidP="00B7054B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Saltos horizontales: 30 minutos antes</w:t>
      </w:r>
    </w:p>
    <w:p w14:paraId="72AF036E" w14:textId="77777777" w:rsidR="00B7054B" w:rsidRDefault="00B7054B" w:rsidP="00B7054B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Salto Alto: 35 minutos antes</w:t>
      </w:r>
    </w:p>
    <w:p w14:paraId="74F554D9" w14:textId="49C3FA85" w:rsidR="00A267C8" w:rsidRPr="00B7054B" w:rsidRDefault="00B7054B" w:rsidP="00B7054B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Lanzamientos: 30 minutos antes</w:t>
      </w:r>
    </w:p>
    <w:p w14:paraId="02C4F69C" w14:textId="77777777" w:rsidR="00A267C8" w:rsidRPr="005B4057" w:rsidRDefault="00A267C8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</w:p>
    <w:p w14:paraId="70B40122" w14:textId="1FB48C32" w:rsidR="00A267C8" w:rsidRDefault="00A267C8" w:rsidP="005E7EA3">
      <w:pPr>
        <w:widowControl w:val="0"/>
        <w:jc w:val="both"/>
        <w:rPr>
          <w:rFonts w:ascii="Arial" w:hAnsi="Arial" w:cs="Arial"/>
          <w:color w:val="FF0000"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12.- </w:t>
      </w:r>
      <w:r w:rsidRPr="005B4057">
        <w:rPr>
          <w:rFonts w:ascii="Arial" w:hAnsi="Arial"/>
          <w:b/>
          <w:sz w:val="22"/>
          <w:szCs w:val="22"/>
          <w:u w:val="single"/>
        </w:rPr>
        <w:t>REGLAMENTO: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 xml:space="preserve">Se regirá por el </w:t>
      </w:r>
      <w:r w:rsidR="0035196E" w:rsidRPr="005B4057">
        <w:rPr>
          <w:rFonts w:ascii="Arial" w:hAnsi="Arial" w:cs="Arial"/>
          <w:sz w:val="22"/>
          <w:szCs w:val="22"/>
        </w:rPr>
        <w:t xml:space="preserve">Reglamento de </w:t>
      </w:r>
      <w:r w:rsidR="0035196E" w:rsidRPr="005B4057">
        <w:rPr>
          <w:rFonts w:ascii="Arial" w:hAnsi="Arial" w:cs="Arial"/>
          <w:color w:val="000000" w:themeColor="text1"/>
          <w:sz w:val="22"/>
          <w:szCs w:val="22"/>
        </w:rPr>
        <w:t xml:space="preserve">Competición oficial de la </w:t>
      </w:r>
      <w:proofErr w:type="spellStart"/>
      <w:r w:rsidR="0035196E" w:rsidRPr="005B4057">
        <w:rPr>
          <w:rFonts w:ascii="Arial" w:hAnsi="Arial" w:cs="Arial"/>
          <w:color w:val="000000" w:themeColor="text1"/>
          <w:sz w:val="22"/>
          <w:szCs w:val="22"/>
        </w:rPr>
        <w:t>World</w:t>
      </w:r>
      <w:proofErr w:type="spellEnd"/>
      <w:r w:rsidR="0035196E" w:rsidRPr="005B405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5196E" w:rsidRPr="005B4057">
        <w:rPr>
          <w:rFonts w:ascii="Arial" w:hAnsi="Arial" w:cs="Arial"/>
          <w:color w:val="000000" w:themeColor="text1"/>
          <w:sz w:val="22"/>
          <w:szCs w:val="22"/>
        </w:rPr>
        <w:t>Athletics</w:t>
      </w:r>
      <w:proofErr w:type="spellEnd"/>
      <w:r w:rsidR="0035196E" w:rsidRPr="005B4057">
        <w:rPr>
          <w:rFonts w:ascii="Arial" w:hAnsi="Arial" w:cs="Arial"/>
          <w:color w:val="000000" w:themeColor="text1"/>
          <w:sz w:val="22"/>
          <w:szCs w:val="22"/>
        </w:rPr>
        <w:t xml:space="preserve"> vigen</w:t>
      </w:r>
      <w:r w:rsidR="00275035" w:rsidRPr="005B4057">
        <w:rPr>
          <w:rFonts w:ascii="Arial" w:hAnsi="Arial" w:cs="Arial"/>
          <w:color w:val="000000" w:themeColor="text1"/>
          <w:sz w:val="22"/>
          <w:szCs w:val="22"/>
        </w:rPr>
        <w:t>te</w:t>
      </w:r>
      <w:r w:rsidR="00977224">
        <w:rPr>
          <w:rFonts w:ascii="Arial" w:hAnsi="Arial" w:cs="Arial"/>
          <w:color w:val="000000" w:themeColor="text1"/>
          <w:sz w:val="22"/>
          <w:szCs w:val="22"/>
        </w:rPr>
        <w:t xml:space="preserve"> de la categoría U-20</w:t>
      </w:r>
      <w:r w:rsidR="00275035" w:rsidRPr="005B405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D1179B7" w14:textId="58391057" w:rsidR="00B356C3" w:rsidRPr="00B356C3" w:rsidRDefault="00B356C3" w:rsidP="005E7EA3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5B4057">
        <w:rPr>
          <w:rFonts w:ascii="Arial" w:hAnsi="Arial" w:cs="Arial"/>
          <w:sz w:val="22"/>
          <w:szCs w:val="22"/>
        </w:rPr>
        <w:t xml:space="preserve">Las presentes Bases </w:t>
      </w:r>
      <w:r w:rsidRPr="009D6776">
        <w:rPr>
          <w:rFonts w:ascii="Arial" w:hAnsi="Arial" w:cs="Arial"/>
          <w:b/>
          <w:bCs/>
          <w:sz w:val="22"/>
          <w:szCs w:val="22"/>
        </w:rPr>
        <w:t>no serán modificadas</w:t>
      </w:r>
      <w:r w:rsidRPr="005B4057">
        <w:rPr>
          <w:rFonts w:ascii="Arial" w:hAnsi="Arial" w:cs="Arial"/>
          <w:sz w:val="22"/>
          <w:szCs w:val="22"/>
        </w:rPr>
        <w:t xml:space="preserve"> y se entiende que atletas, técnicos y dirigentes las aceptan por el solo hecho de participar en el PROCESO SELECTIVO.</w:t>
      </w:r>
    </w:p>
    <w:p w14:paraId="05058F5B" w14:textId="77777777" w:rsidR="0035196E" w:rsidRPr="005B4057" w:rsidRDefault="0035196E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</w:p>
    <w:p w14:paraId="40DAFFD2" w14:textId="75A269AD" w:rsidR="00A267C8" w:rsidRPr="005B4057" w:rsidRDefault="00A267C8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 xml:space="preserve">13.- </w:t>
      </w:r>
      <w:r w:rsidRPr="005B4057">
        <w:rPr>
          <w:rFonts w:ascii="Arial" w:hAnsi="Arial"/>
          <w:b/>
          <w:sz w:val="22"/>
          <w:szCs w:val="22"/>
          <w:u w:val="single"/>
        </w:rPr>
        <w:t>CONTROL DEL EVENTO: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 xml:space="preserve">La competencia será controlada por la Agrupación de Jueces de </w:t>
      </w:r>
      <w:r w:rsidR="003423A6">
        <w:rPr>
          <w:rFonts w:ascii="Arial" w:hAnsi="Arial"/>
          <w:sz w:val="22"/>
          <w:szCs w:val="22"/>
        </w:rPr>
        <w:t>A</w:t>
      </w:r>
      <w:r w:rsidR="00B52555" w:rsidRPr="005B4057">
        <w:rPr>
          <w:rFonts w:ascii="Arial" w:hAnsi="Arial"/>
          <w:sz w:val="22"/>
          <w:szCs w:val="22"/>
        </w:rPr>
        <w:t>tletismo de</w:t>
      </w:r>
      <w:r w:rsidRPr="005B4057">
        <w:rPr>
          <w:rFonts w:ascii="Arial" w:hAnsi="Arial"/>
          <w:sz w:val="22"/>
          <w:szCs w:val="22"/>
        </w:rPr>
        <w:t xml:space="preserve"> Osorno, bajo el apoyo técnico de la Asociación Atlética </w:t>
      </w:r>
      <w:r w:rsidR="00B04F02">
        <w:rPr>
          <w:rFonts w:ascii="Arial" w:hAnsi="Arial"/>
          <w:sz w:val="22"/>
          <w:szCs w:val="22"/>
        </w:rPr>
        <w:t>Regional</w:t>
      </w:r>
      <w:r w:rsidR="00450599">
        <w:rPr>
          <w:rFonts w:ascii="Arial" w:hAnsi="Arial"/>
          <w:sz w:val="22"/>
          <w:szCs w:val="22"/>
        </w:rPr>
        <w:t>.</w:t>
      </w:r>
    </w:p>
    <w:p w14:paraId="0871064D" w14:textId="77777777" w:rsidR="005B4057" w:rsidRPr="005B4057" w:rsidRDefault="005B4057" w:rsidP="005E7EA3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40ED3D25" w14:textId="4C4A9895" w:rsidR="0092145D" w:rsidRPr="005B4057" w:rsidRDefault="00A267C8" w:rsidP="00D15C7D">
      <w:pPr>
        <w:widowControl w:val="0"/>
        <w:jc w:val="both"/>
        <w:rPr>
          <w:rFonts w:ascii="Arial" w:hAnsi="Arial"/>
          <w:b/>
          <w:sz w:val="22"/>
          <w:szCs w:val="22"/>
        </w:rPr>
      </w:pPr>
      <w:r w:rsidRPr="005B4057">
        <w:rPr>
          <w:rFonts w:ascii="Arial" w:hAnsi="Arial"/>
          <w:b/>
          <w:sz w:val="22"/>
          <w:szCs w:val="22"/>
        </w:rPr>
        <w:t>1</w:t>
      </w:r>
      <w:r w:rsidR="00977224">
        <w:rPr>
          <w:rFonts w:ascii="Arial" w:hAnsi="Arial"/>
          <w:b/>
          <w:sz w:val="22"/>
          <w:szCs w:val="22"/>
        </w:rPr>
        <w:t>4</w:t>
      </w:r>
      <w:r w:rsidRPr="005B4057">
        <w:rPr>
          <w:rFonts w:ascii="Arial" w:hAnsi="Arial"/>
          <w:b/>
          <w:sz w:val="22"/>
          <w:szCs w:val="22"/>
        </w:rPr>
        <w:t xml:space="preserve">.- </w:t>
      </w:r>
      <w:r w:rsidRPr="005B4057">
        <w:rPr>
          <w:rFonts w:ascii="Arial" w:hAnsi="Arial"/>
          <w:b/>
          <w:sz w:val="22"/>
          <w:szCs w:val="22"/>
          <w:highlight w:val="yellow"/>
          <w:u w:val="single"/>
        </w:rPr>
        <w:t>CRITERIOS DE SELECCIÓN</w:t>
      </w:r>
      <w:r w:rsidRPr="005B4057">
        <w:rPr>
          <w:rFonts w:ascii="Arial" w:hAnsi="Arial"/>
          <w:b/>
          <w:sz w:val="22"/>
          <w:szCs w:val="22"/>
          <w:u w:val="single"/>
        </w:rPr>
        <w:t>:</w:t>
      </w:r>
      <w:r w:rsidR="00194467" w:rsidRPr="005B4057">
        <w:rPr>
          <w:rFonts w:ascii="Arial" w:hAnsi="Arial"/>
          <w:b/>
          <w:sz w:val="22"/>
          <w:szCs w:val="22"/>
        </w:rPr>
        <w:t xml:space="preserve"> </w:t>
      </w:r>
      <w:r w:rsidR="005F5119">
        <w:rPr>
          <w:rFonts w:ascii="Arial" w:hAnsi="Arial"/>
          <w:b/>
          <w:sz w:val="22"/>
          <w:szCs w:val="22"/>
        </w:rPr>
        <w:t>Cabe señalar que:</w:t>
      </w:r>
    </w:p>
    <w:p w14:paraId="6BB588FF" w14:textId="79C1F712" w:rsidR="00401F41" w:rsidRDefault="00401F41" w:rsidP="00401F41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5B4057">
        <w:rPr>
          <w:rFonts w:ascii="Arial" w:hAnsi="Arial" w:cs="Arial"/>
          <w:b/>
          <w:sz w:val="22"/>
          <w:szCs w:val="22"/>
        </w:rPr>
        <w:t xml:space="preserve">a) </w:t>
      </w:r>
      <w:r w:rsidRPr="005B4057">
        <w:rPr>
          <w:rFonts w:ascii="Arial" w:hAnsi="Arial" w:cs="Arial"/>
          <w:b/>
          <w:sz w:val="22"/>
          <w:szCs w:val="22"/>
          <w:u w:val="single"/>
        </w:rPr>
        <w:t>ATLETAS</w:t>
      </w:r>
      <w:r w:rsidRPr="005B4057">
        <w:rPr>
          <w:rFonts w:ascii="Arial" w:hAnsi="Arial" w:cs="Arial"/>
          <w:b/>
          <w:sz w:val="22"/>
          <w:szCs w:val="22"/>
        </w:rPr>
        <w:t xml:space="preserve">: </w:t>
      </w:r>
      <w:r w:rsidRPr="005B4057">
        <w:rPr>
          <w:rFonts w:ascii="Arial" w:hAnsi="Arial" w:cs="Arial"/>
          <w:sz w:val="22"/>
          <w:szCs w:val="22"/>
        </w:rPr>
        <w:t xml:space="preserve">Serán seleccionados/as de la REGIÓN DE LOS LAGOS aquellos/as atletas que cumplan con las marcas mínimas A, B, y C ( en orden correlativo, 1º lugar A, </w:t>
      </w:r>
      <w:r w:rsidRPr="005B4057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5B4057">
        <w:rPr>
          <w:rFonts w:ascii="Arial" w:hAnsi="Arial" w:cs="Arial"/>
          <w:sz w:val="22"/>
          <w:szCs w:val="22"/>
        </w:rPr>
        <w:t>2º lugar A, 1º lugar B, 2º lugar B, 1º lugar C y 2º lugar C), de manera de completar  13 atl</w:t>
      </w:r>
      <w:r w:rsidR="00581448">
        <w:rPr>
          <w:rFonts w:ascii="Arial" w:hAnsi="Arial" w:cs="Arial"/>
          <w:sz w:val="22"/>
          <w:szCs w:val="22"/>
        </w:rPr>
        <w:t>etas Damas y 13 atletas Varones</w:t>
      </w:r>
      <w:r w:rsidR="003423A6">
        <w:rPr>
          <w:rFonts w:ascii="Arial" w:hAnsi="Arial" w:cs="Arial"/>
          <w:sz w:val="22"/>
          <w:szCs w:val="22"/>
        </w:rPr>
        <w:t xml:space="preserve">; </w:t>
      </w:r>
      <w:r w:rsidRPr="005B4057">
        <w:rPr>
          <w:rFonts w:ascii="Arial" w:hAnsi="Arial" w:cs="Arial"/>
          <w:sz w:val="22"/>
          <w:szCs w:val="22"/>
        </w:rPr>
        <w:t>hay que tener presente si, en el momento de clasificar a nuestros/as atletas de tener en lo posible  un equipo equilibrado</w:t>
      </w:r>
      <w:r w:rsidR="00922DAD">
        <w:rPr>
          <w:rFonts w:ascii="Arial" w:hAnsi="Arial" w:cs="Arial"/>
          <w:sz w:val="22"/>
          <w:szCs w:val="22"/>
        </w:rPr>
        <w:t xml:space="preserve"> </w:t>
      </w:r>
      <w:r w:rsidRPr="005B4057">
        <w:rPr>
          <w:rFonts w:ascii="Arial" w:hAnsi="Arial" w:cs="Arial"/>
          <w:sz w:val="22"/>
          <w:szCs w:val="22"/>
        </w:rPr>
        <w:t>(</w:t>
      </w:r>
      <w:r w:rsidRPr="00922DAD">
        <w:rPr>
          <w:rFonts w:ascii="Arial" w:hAnsi="Arial" w:cs="Arial"/>
          <w:b/>
          <w:bCs/>
          <w:sz w:val="22"/>
          <w:szCs w:val="22"/>
        </w:rPr>
        <w:t>obviamente no saliéndonos de nuestra manera de clasificación</w:t>
      </w:r>
      <w:r w:rsidRPr="005B4057">
        <w:rPr>
          <w:rFonts w:ascii="Arial" w:hAnsi="Arial" w:cs="Arial"/>
          <w:sz w:val="22"/>
          <w:szCs w:val="22"/>
        </w:rPr>
        <w:t xml:space="preserve">), además se debe considerar </w:t>
      </w:r>
      <w:r w:rsidRPr="005B4057">
        <w:rPr>
          <w:rFonts w:ascii="Arial" w:hAnsi="Arial" w:cs="Arial"/>
          <w:color w:val="FF0000"/>
          <w:sz w:val="22"/>
          <w:szCs w:val="22"/>
        </w:rPr>
        <w:t xml:space="preserve"> </w:t>
      </w:r>
      <w:r w:rsidRPr="005B4057">
        <w:rPr>
          <w:rFonts w:ascii="Arial" w:hAnsi="Arial" w:cs="Arial"/>
          <w:color w:val="000000" w:themeColor="text1"/>
          <w:sz w:val="22"/>
          <w:szCs w:val="22"/>
        </w:rPr>
        <w:t>la</w:t>
      </w:r>
      <w:r w:rsidRPr="005B4057">
        <w:rPr>
          <w:rFonts w:ascii="Arial" w:hAnsi="Arial" w:cs="Arial"/>
          <w:color w:val="FF0000"/>
          <w:sz w:val="22"/>
          <w:szCs w:val="22"/>
        </w:rPr>
        <w:t xml:space="preserve"> </w:t>
      </w:r>
      <w:r w:rsidRPr="005B4057">
        <w:rPr>
          <w:rFonts w:ascii="Arial" w:hAnsi="Arial" w:cs="Arial"/>
          <w:b/>
          <w:color w:val="FF0000"/>
          <w:sz w:val="22"/>
          <w:szCs w:val="22"/>
        </w:rPr>
        <w:t>prueba pedestre</w:t>
      </w:r>
      <w:r w:rsidRPr="005B4057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r w:rsidRPr="005B4057">
        <w:rPr>
          <w:rFonts w:ascii="Arial" w:hAnsi="Arial" w:cs="Arial"/>
          <w:sz w:val="22"/>
          <w:szCs w:val="22"/>
        </w:rPr>
        <w:t xml:space="preserve"> ya que esta no está estipulada como una prueba en el momento de seleccionar a nuestros/as atletas y esta tiene el mismo valor de una prueba individual. </w:t>
      </w:r>
    </w:p>
    <w:p w14:paraId="0822E78E" w14:textId="77777777" w:rsidR="00581448" w:rsidRPr="009D6776" w:rsidRDefault="00581448" w:rsidP="00401F41">
      <w:pPr>
        <w:widowControl w:val="0"/>
        <w:jc w:val="both"/>
        <w:rPr>
          <w:rFonts w:ascii="Arial" w:hAnsi="Arial" w:cs="Arial"/>
          <w:sz w:val="10"/>
          <w:szCs w:val="10"/>
        </w:rPr>
      </w:pPr>
    </w:p>
    <w:p w14:paraId="7C5403CB" w14:textId="58096D3C" w:rsidR="00B04F02" w:rsidRDefault="00401F41" w:rsidP="00401F41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5B4057">
        <w:rPr>
          <w:rFonts w:ascii="Arial" w:hAnsi="Arial" w:cs="Arial"/>
          <w:b/>
          <w:bCs/>
          <w:sz w:val="22"/>
          <w:szCs w:val="22"/>
        </w:rPr>
        <w:t>La prueba pedestre</w:t>
      </w:r>
      <w:r w:rsidRPr="005B4057">
        <w:rPr>
          <w:rFonts w:ascii="Arial" w:hAnsi="Arial" w:cs="Arial"/>
          <w:sz w:val="22"/>
          <w:szCs w:val="22"/>
        </w:rPr>
        <w:t xml:space="preserve"> la afrontaremos en el torneo final con atletas de medio fondo y fondo, tanto en damas como en varones, estos/as sí, deberán cumplir con marcas exigidas e</w:t>
      </w:r>
      <w:r w:rsidR="00581448">
        <w:rPr>
          <w:rFonts w:ascii="Arial" w:hAnsi="Arial" w:cs="Arial"/>
          <w:sz w:val="22"/>
          <w:szCs w:val="22"/>
        </w:rPr>
        <w:t>n el recuadro de marcas mínimas</w:t>
      </w:r>
      <w:r w:rsidR="00581448" w:rsidRPr="00BF5BC2">
        <w:rPr>
          <w:rFonts w:ascii="Arial" w:hAnsi="Arial" w:cs="Arial"/>
          <w:sz w:val="22"/>
          <w:szCs w:val="22"/>
        </w:rPr>
        <w:t>;</w:t>
      </w:r>
      <w:r w:rsidRPr="005B4057">
        <w:rPr>
          <w:rFonts w:ascii="Arial" w:hAnsi="Arial" w:cs="Arial"/>
          <w:sz w:val="22"/>
          <w:szCs w:val="22"/>
        </w:rPr>
        <w:t xml:space="preserve"> los/as atletas que tengan la responsabilidad de competir en la prueba pedestre NO podrá realizar más de tres (3) pruebas incluida la pedestre.  </w:t>
      </w:r>
    </w:p>
    <w:p w14:paraId="1143DB4A" w14:textId="77777777" w:rsidR="00BE336F" w:rsidRDefault="00401F41" w:rsidP="00401F41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5B4057">
        <w:rPr>
          <w:rFonts w:ascii="Arial" w:hAnsi="Arial" w:cs="Arial"/>
          <w:sz w:val="22"/>
          <w:szCs w:val="22"/>
        </w:rPr>
        <w:t xml:space="preserve">Además, quedarán en una lista </w:t>
      </w:r>
      <w:r w:rsidR="007457CB">
        <w:rPr>
          <w:rFonts w:ascii="Arial" w:hAnsi="Arial" w:cs="Arial"/>
          <w:sz w:val="22"/>
          <w:szCs w:val="22"/>
        </w:rPr>
        <w:t xml:space="preserve">de </w:t>
      </w:r>
      <w:r w:rsidRPr="005B4057">
        <w:rPr>
          <w:rFonts w:ascii="Arial" w:hAnsi="Arial" w:cs="Arial"/>
          <w:sz w:val="22"/>
          <w:szCs w:val="22"/>
        </w:rPr>
        <w:t xml:space="preserve">espera atletas del Nº14 al 26 en Damas y Varones, el objetivo de   esta es   de recurrir a   ella   si existiese   alguna deserción    de   los/as   seleccionados/as </w:t>
      </w:r>
    </w:p>
    <w:p w14:paraId="0A12292C" w14:textId="77777777" w:rsidR="00BE336F" w:rsidRDefault="00BE336F" w:rsidP="00401F41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33D0074D" w14:textId="77777777" w:rsidR="00BE336F" w:rsidRDefault="00BE336F" w:rsidP="00401F41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114B22F1" w14:textId="75C22345" w:rsidR="005F5119" w:rsidRDefault="00401F41" w:rsidP="00401F41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5B4057">
        <w:rPr>
          <w:rFonts w:ascii="Arial" w:hAnsi="Arial" w:cs="Arial"/>
          <w:sz w:val="22"/>
          <w:szCs w:val="22"/>
        </w:rPr>
        <w:t xml:space="preserve">(13 damas – 13 varones), </w:t>
      </w:r>
      <w:r w:rsidRPr="005B4057">
        <w:rPr>
          <w:rFonts w:ascii="Arial" w:hAnsi="Arial" w:cs="Arial"/>
          <w:b/>
          <w:sz w:val="22"/>
          <w:szCs w:val="22"/>
        </w:rPr>
        <w:t>NO</w:t>
      </w:r>
      <w:r w:rsidRPr="005B4057">
        <w:rPr>
          <w:rFonts w:ascii="Arial" w:hAnsi="Arial" w:cs="Arial"/>
          <w:sz w:val="22"/>
          <w:szCs w:val="22"/>
        </w:rPr>
        <w:t xml:space="preserve"> necesariamente esta lista correría en estricto orden correlativo, ya que se designará el o la atleta que llene de mejor manera las pr</w:t>
      </w:r>
      <w:r w:rsidR="00581448">
        <w:rPr>
          <w:rFonts w:ascii="Arial" w:hAnsi="Arial" w:cs="Arial"/>
          <w:sz w:val="22"/>
          <w:szCs w:val="22"/>
        </w:rPr>
        <w:t>uebas que han quedado desiertas</w:t>
      </w:r>
      <w:r w:rsidR="00581448" w:rsidRPr="00BF5BC2">
        <w:rPr>
          <w:rFonts w:ascii="Arial" w:hAnsi="Arial" w:cs="Arial"/>
          <w:sz w:val="22"/>
          <w:szCs w:val="22"/>
        </w:rPr>
        <w:t>;</w:t>
      </w:r>
      <w:r w:rsidRPr="005B4057">
        <w:rPr>
          <w:rFonts w:ascii="Arial" w:hAnsi="Arial" w:cs="Arial"/>
          <w:sz w:val="22"/>
          <w:szCs w:val="22"/>
        </w:rPr>
        <w:t xml:space="preserve"> el cuerpo técnico tendrá la responsabilidad de decidir esta situación.  </w:t>
      </w:r>
    </w:p>
    <w:p w14:paraId="23E4C8DB" w14:textId="72BD174B" w:rsidR="005F5119" w:rsidRPr="00450599" w:rsidRDefault="00401F41" w:rsidP="00401F41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5B4057">
        <w:rPr>
          <w:rFonts w:ascii="Arial" w:hAnsi="Arial" w:cs="Arial"/>
          <w:sz w:val="22"/>
          <w:szCs w:val="22"/>
        </w:rPr>
        <w:t xml:space="preserve">     </w:t>
      </w:r>
    </w:p>
    <w:p w14:paraId="2B315AB0" w14:textId="0A882449" w:rsidR="00401F41" w:rsidRPr="005B4057" w:rsidRDefault="00401F41" w:rsidP="00401F41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5B4057">
        <w:rPr>
          <w:rFonts w:ascii="Arial" w:hAnsi="Arial" w:cs="Arial"/>
          <w:b/>
          <w:color w:val="FF0000"/>
          <w:sz w:val="22"/>
          <w:szCs w:val="22"/>
        </w:rPr>
        <w:t xml:space="preserve">El cuerpo técnico se reserva el derecho de incluir a los/as atletas seleccionados/as en pruebas   afines en virtud del mejor rendimiento colectivo </w:t>
      </w:r>
      <w:r w:rsidRPr="005B4057">
        <w:rPr>
          <w:rFonts w:ascii="Arial" w:hAnsi="Arial" w:cs="Arial"/>
          <w:b/>
          <w:color w:val="FF0000"/>
          <w:sz w:val="22"/>
          <w:szCs w:val="22"/>
          <w:u w:val="single"/>
        </w:rPr>
        <w:t>en la etapa final</w:t>
      </w:r>
      <w:r w:rsidRPr="005B4057">
        <w:rPr>
          <w:rFonts w:ascii="Arial" w:hAnsi="Arial" w:cs="Arial"/>
          <w:b/>
          <w:sz w:val="22"/>
          <w:szCs w:val="22"/>
        </w:rPr>
        <w:t xml:space="preserve">.  Los relevos tanto en damas como en varones se </w:t>
      </w:r>
      <w:r w:rsidR="00581448" w:rsidRPr="003423A6">
        <w:rPr>
          <w:rFonts w:ascii="Arial" w:hAnsi="Arial" w:cs="Arial"/>
          <w:b/>
          <w:sz w:val="22"/>
          <w:szCs w:val="22"/>
        </w:rPr>
        <w:t>designarán</w:t>
      </w:r>
      <w:r w:rsidRPr="005B4057">
        <w:rPr>
          <w:rFonts w:ascii="Arial" w:hAnsi="Arial" w:cs="Arial"/>
          <w:b/>
          <w:sz w:val="22"/>
          <w:szCs w:val="22"/>
        </w:rPr>
        <w:t xml:space="preserve"> en el evento final, y será exclusivamente responsabilidad del Cuerpo Técnico.</w:t>
      </w:r>
    </w:p>
    <w:p w14:paraId="43183CC3" w14:textId="77777777" w:rsidR="00144DBB" w:rsidRPr="005B4057" w:rsidRDefault="00144DBB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</w:p>
    <w:p w14:paraId="3F797673" w14:textId="397E71A7" w:rsidR="00C24770" w:rsidRPr="005B4057" w:rsidRDefault="0092145D" w:rsidP="00C24770">
      <w:pPr>
        <w:widowControl w:val="0"/>
        <w:jc w:val="both"/>
        <w:rPr>
          <w:rFonts w:ascii="Arial" w:hAnsi="Arial"/>
          <w:sz w:val="22"/>
          <w:szCs w:val="22"/>
        </w:rPr>
      </w:pPr>
      <w:r w:rsidRPr="005B4057">
        <w:rPr>
          <w:rFonts w:ascii="Arial" w:hAnsi="Arial" w:cs="Arial"/>
          <w:b/>
          <w:sz w:val="22"/>
          <w:szCs w:val="22"/>
        </w:rPr>
        <w:t xml:space="preserve">b) </w:t>
      </w:r>
      <w:r w:rsidRPr="005B4057">
        <w:rPr>
          <w:rFonts w:ascii="Arial" w:hAnsi="Arial" w:cs="Arial"/>
          <w:b/>
          <w:sz w:val="22"/>
          <w:szCs w:val="22"/>
          <w:u w:val="single"/>
        </w:rPr>
        <w:t>TÉCNICOS Y JEFES DE DELEGACIÓN</w:t>
      </w:r>
      <w:r w:rsidRPr="005B4057">
        <w:rPr>
          <w:rFonts w:ascii="Arial" w:hAnsi="Arial" w:cs="Arial"/>
          <w:b/>
          <w:sz w:val="22"/>
          <w:szCs w:val="22"/>
        </w:rPr>
        <w:t>:</w:t>
      </w:r>
      <w:r w:rsidR="00C24770" w:rsidRPr="005B4057">
        <w:rPr>
          <w:rFonts w:ascii="Arial" w:hAnsi="Arial"/>
          <w:b/>
          <w:sz w:val="22"/>
          <w:szCs w:val="22"/>
        </w:rPr>
        <w:t xml:space="preserve"> </w:t>
      </w:r>
      <w:r w:rsidR="00C24770" w:rsidRPr="005B4057">
        <w:rPr>
          <w:rFonts w:ascii="Arial" w:hAnsi="Arial"/>
          <w:sz w:val="22"/>
          <w:szCs w:val="22"/>
        </w:rPr>
        <w:t xml:space="preserve">Serán </w:t>
      </w:r>
      <w:r w:rsidR="00B52555" w:rsidRPr="005B4057">
        <w:rPr>
          <w:rFonts w:ascii="Arial" w:hAnsi="Arial"/>
          <w:sz w:val="22"/>
          <w:szCs w:val="22"/>
        </w:rPr>
        <w:t>dos técnicos</w:t>
      </w:r>
      <w:r w:rsidR="00C24770" w:rsidRPr="005B4057">
        <w:rPr>
          <w:rFonts w:ascii="Arial" w:hAnsi="Arial"/>
          <w:sz w:val="22"/>
          <w:szCs w:val="22"/>
        </w:rPr>
        <w:t xml:space="preserve"> y dos </w:t>
      </w:r>
      <w:r w:rsidR="00B52555" w:rsidRPr="005B4057">
        <w:rPr>
          <w:rFonts w:ascii="Arial" w:hAnsi="Arial"/>
          <w:sz w:val="22"/>
          <w:szCs w:val="22"/>
        </w:rPr>
        <w:t>jefes</w:t>
      </w:r>
      <w:r w:rsidR="00C24770" w:rsidRPr="005B4057">
        <w:rPr>
          <w:rFonts w:ascii="Arial" w:hAnsi="Arial"/>
          <w:sz w:val="22"/>
          <w:szCs w:val="22"/>
        </w:rPr>
        <w:t xml:space="preserve"> de delegación. Se desempeñará en uno de los cuatro cupos l</w:t>
      </w:r>
      <w:r w:rsidR="00E27D8F" w:rsidRPr="005B4057">
        <w:rPr>
          <w:rFonts w:ascii="Arial" w:hAnsi="Arial"/>
          <w:sz w:val="22"/>
          <w:szCs w:val="22"/>
        </w:rPr>
        <w:t xml:space="preserve">a o </w:t>
      </w:r>
      <w:r w:rsidR="00B52555" w:rsidRPr="005B4057">
        <w:rPr>
          <w:rFonts w:ascii="Arial" w:hAnsi="Arial"/>
          <w:sz w:val="22"/>
          <w:szCs w:val="22"/>
        </w:rPr>
        <w:t>el Coordinador</w:t>
      </w:r>
      <w:r w:rsidR="00581448">
        <w:rPr>
          <w:rFonts w:ascii="Arial" w:hAnsi="Arial"/>
          <w:sz w:val="22"/>
          <w:szCs w:val="22"/>
        </w:rPr>
        <w:t xml:space="preserve"> Técnico del proceso. </w:t>
      </w:r>
      <w:r w:rsidR="00581448" w:rsidRPr="003423A6">
        <w:rPr>
          <w:rFonts w:ascii="Arial" w:hAnsi="Arial"/>
          <w:sz w:val="22"/>
          <w:szCs w:val="22"/>
        </w:rPr>
        <w:t>C</w:t>
      </w:r>
      <w:r w:rsidR="00C24770" w:rsidRPr="005B4057">
        <w:rPr>
          <w:rFonts w:ascii="Arial" w:hAnsi="Arial"/>
          <w:sz w:val="22"/>
          <w:szCs w:val="22"/>
        </w:rPr>
        <w:t xml:space="preserve">abe señalar si, que dentro del cuerpo técnico </w:t>
      </w:r>
      <w:r w:rsidR="00B52555" w:rsidRPr="005B4057">
        <w:rPr>
          <w:rFonts w:ascii="Arial" w:hAnsi="Arial"/>
          <w:color w:val="000000" w:themeColor="text1"/>
          <w:sz w:val="22"/>
          <w:szCs w:val="22"/>
        </w:rPr>
        <w:t>obligatoriamente debe</w:t>
      </w:r>
      <w:r w:rsidR="00C24770" w:rsidRPr="005B4057">
        <w:rPr>
          <w:rFonts w:ascii="Arial" w:hAnsi="Arial"/>
          <w:color w:val="000000" w:themeColor="text1"/>
          <w:sz w:val="22"/>
          <w:szCs w:val="22"/>
        </w:rPr>
        <w:t xml:space="preserve"> haber una </w:t>
      </w:r>
      <w:r w:rsidR="00581448" w:rsidRPr="003423A6">
        <w:rPr>
          <w:rFonts w:ascii="Arial" w:hAnsi="Arial"/>
          <w:color w:val="000000" w:themeColor="text1"/>
          <w:sz w:val="22"/>
          <w:szCs w:val="22"/>
        </w:rPr>
        <w:t>dama</w:t>
      </w:r>
      <w:r w:rsidR="00C24770" w:rsidRPr="005B4057">
        <w:rPr>
          <w:rFonts w:ascii="Arial" w:hAnsi="Arial"/>
          <w:color w:val="000000" w:themeColor="text1"/>
          <w:sz w:val="22"/>
          <w:szCs w:val="22"/>
        </w:rPr>
        <w:t xml:space="preserve">. </w:t>
      </w:r>
    </w:p>
    <w:p w14:paraId="31C1E12F" w14:textId="0D954EF9" w:rsidR="00C24770" w:rsidRPr="005B4057" w:rsidRDefault="00C24770" w:rsidP="00C24770">
      <w:pPr>
        <w:widowControl w:val="0"/>
        <w:jc w:val="both"/>
        <w:rPr>
          <w:rFonts w:ascii="Arial" w:hAnsi="Arial"/>
          <w:sz w:val="22"/>
          <w:szCs w:val="22"/>
        </w:rPr>
      </w:pPr>
      <w:r w:rsidRPr="005B4057">
        <w:rPr>
          <w:rFonts w:ascii="Arial" w:hAnsi="Arial"/>
          <w:sz w:val="22"/>
          <w:szCs w:val="22"/>
          <w:u w:val="single"/>
        </w:rPr>
        <w:t>Los técnicos</w:t>
      </w:r>
      <w:r w:rsidRPr="005B4057">
        <w:rPr>
          <w:rFonts w:ascii="Arial" w:hAnsi="Arial"/>
          <w:sz w:val="22"/>
          <w:szCs w:val="22"/>
        </w:rPr>
        <w:t xml:space="preserve"> del Equipo Regional serán las/os entrenadores que estén físicamente laborando en la Región, y que en forma individual hayan clasificado mayor número de atletas</w:t>
      </w:r>
      <w:r w:rsidR="00457810" w:rsidRPr="005B4057">
        <w:rPr>
          <w:rFonts w:ascii="Arial" w:hAnsi="Arial"/>
          <w:sz w:val="22"/>
          <w:szCs w:val="22"/>
        </w:rPr>
        <w:t xml:space="preserve"> </w:t>
      </w:r>
      <w:r w:rsidR="00457810" w:rsidRPr="005B4057">
        <w:rPr>
          <w:rFonts w:ascii="Arial" w:hAnsi="Arial"/>
          <w:color w:val="FF0000"/>
          <w:sz w:val="22"/>
          <w:szCs w:val="22"/>
        </w:rPr>
        <w:t>con marcas de selección</w:t>
      </w:r>
      <w:r w:rsidRPr="005B4057">
        <w:rPr>
          <w:rFonts w:ascii="Arial" w:hAnsi="Arial"/>
          <w:color w:val="FF0000"/>
          <w:sz w:val="22"/>
          <w:szCs w:val="22"/>
        </w:rPr>
        <w:t xml:space="preserve"> </w:t>
      </w:r>
      <w:r w:rsidRPr="005B4057">
        <w:rPr>
          <w:rFonts w:ascii="Arial" w:hAnsi="Arial"/>
          <w:sz w:val="22"/>
          <w:szCs w:val="22"/>
        </w:rPr>
        <w:t>(</w:t>
      </w:r>
      <w:r w:rsidRPr="005B4057">
        <w:rPr>
          <w:rFonts w:ascii="Arial" w:hAnsi="Arial"/>
          <w:b/>
          <w:color w:val="FF0000"/>
          <w:sz w:val="22"/>
          <w:szCs w:val="22"/>
        </w:rPr>
        <w:t>EFECTIVAMENTE ENTRENADOS POR ELLOS</w:t>
      </w:r>
      <w:r w:rsidRPr="005B4057">
        <w:rPr>
          <w:rFonts w:ascii="Arial" w:hAnsi="Arial"/>
          <w:sz w:val="22"/>
          <w:szCs w:val="22"/>
        </w:rPr>
        <w:t>) independiente del sexo.</w:t>
      </w:r>
    </w:p>
    <w:p w14:paraId="75E8A5E2" w14:textId="77777777" w:rsidR="00C24770" w:rsidRPr="005B4057" w:rsidRDefault="00C24770" w:rsidP="00C24770">
      <w:pPr>
        <w:pStyle w:val="Sangradetextonormal"/>
        <w:ind w:left="0" w:right="567" w:firstLine="0"/>
        <w:rPr>
          <w:rFonts w:ascii="Arial" w:hAnsi="Arial"/>
          <w:b w:val="0"/>
          <w:sz w:val="22"/>
          <w:szCs w:val="22"/>
        </w:rPr>
      </w:pPr>
      <w:r w:rsidRPr="005B4057">
        <w:rPr>
          <w:rFonts w:ascii="Arial" w:hAnsi="Arial"/>
          <w:b w:val="0"/>
          <w:sz w:val="22"/>
          <w:szCs w:val="22"/>
        </w:rPr>
        <w:t>En caso de empate, se dirimirá de la siguiente manera, por orden de criterios:</w:t>
      </w:r>
    </w:p>
    <w:p w14:paraId="7930B8D2" w14:textId="77777777" w:rsidR="00C24770" w:rsidRPr="005B4057" w:rsidRDefault="00C24770" w:rsidP="00C24770">
      <w:pPr>
        <w:pStyle w:val="Sangradetextonormal"/>
        <w:numPr>
          <w:ilvl w:val="0"/>
          <w:numId w:val="1"/>
        </w:numPr>
        <w:rPr>
          <w:rFonts w:ascii="Arial" w:hAnsi="Arial"/>
          <w:b w:val="0"/>
          <w:sz w:val="22"/>
          <w:szCs w:val="22"/>
        </w:rPr>
      </w:pPr>
      <w:r w:rsidRPr="005B4057">
        <w:rPr>
          <w:rFonts w:ascii="Arial" w:hAnsi="Arial"/>
          <w:b w:val="0"/>
          <w:sz w:val="22"/>
          <w:szCs w:val="22"/>
        </w:rPr>
        <w:t>Mayor cantidad de primeros lugares con marcas cumplidas A, B y C.</w:t>
      </w:r>
    </w:p>
    <w:p w14:paraId="5D2F5BE1" w14:textId="77777777" w:rsidR="00C24770" w:rsidRPr="005B4057" w:rsidRDefault="00C24770" w:rsidP="00C24770">
      <w:pPr>
        <w:pStyle w:val="Sangradetextonormal"/>
        <w:numPr>
          <w:ilvl w:val="0"/>
          <w:numId w:val="1"/>
        </w:numPr>
        <w:rPr>
          <w:rFonts w:ascii="Arial" w:hAnsi="Arial"/>
          <w:b w:val="0"/>
          <w:sz w:val="22"/>
          <w:szCs w:val="22"/>
        </w:rPr>
      </w:pPr>
      <w:r w:rsidRPr="005B4057">
        <w:rPr>
          <w:rFonts w:ascii="Arial" w:hAnsi="Arial"/>
          <w:b w:val="0"/>
          <w:sz w:val="22"/>
          <w:szCs w:val="22"/>
        </w:rPr>
        <w:t>Mayor cantidad de segundos lugares con marca cumplida A, B, y C.</w:t>
      </w:r>
    </w:p>
    <w:p w14:paraId="5CDC8B59" w14:textId="7CE4AFDC" w:rsidR="00A267C8" w:rsidRPr="005B4057" w:rsidRDefault="00C24770" w:rsidP="00C24770">
      <w:pPr>
        <w:widowControl w:val="0"/>
        <w:jc w:val="both"/>
        <w:rPr>
          <w:rFonts w:ascii="Arial" w:hAnsi="Arial"/>
          <w:b/>
          <w:sz w:val="22"/>
          <w:szCs w:val="22"/>
        </w:rPr>
      </w:pPr>
      <w:r w:rsidRPr="005B4057">
        <w:rPr>
          <w:rFonts w:ascii="Arial" w:hAnsi="Arial"/>
          <w:sz w:val="22"/>
          <w:szCs w:val="22"/>
        </w:rPr>
        <w:t>Cualquier otra situación no prevista será considerada en la Reunión Técnica.</w:t>
      </w:r>
    </w:p>
    <w:p w14:paraId="37A1ED5E" w14:textId="77777777" w:rsidR="00C24770" w:rsidRPr="005B4057" w:rsidRDefault="00C24770" w:rsidP="005E7EA3">
      <w:pPr>
        <w:pStyle w:val="Sangradetextonormal"/>
        <w:ind w:left="0" w:firstLine="0"/>
        <w:rPr>
          <w:rFonts w:ascii="Arial" w:hAnsi="Arial"/>
          <w:color w:val="FF0000"/>
          <w:sz w:val="22"/>
          <w:szCs w:val="22"/>
        </w:rPr>
      </w:pPr>
    </w:p>
    <w:p w14:paraId="13DABEFC" w14:textId="2924967E" w:rsidR="00A267C8" w:rsidRPr="005F5119" w:rsidRDefault="0092145D" w:rsidP="005E7EA3">
      <w:pPr>
        <w:pStyle w:val="Sangradetextonormal"/>
        <w:ind w:left="0" w:firstLine="0"/>
        <w:rPr>
          <w:rFonts w:ascii="Arial" w:hAnsi="Arial"/>
          <w:b w:val="0"/>
          <w:bCs/>
          <w:color w:val="000000" w:themeColor="text1"/>
          <w:sz w:val="22"/>
          <w:szCs w:val="22"/>
        </w:rPr>
      </w:pPr>
      <w:r w:rsidRPr="005B4057">
        <w:rPr>
          <w:rFonts w:ascii="Arial" w:hAnsi="Arial"/>
          <w:color w:val="000000" w:themeColor="text1"/>
          <w:sz w:val="22"/>
          <w:szCs w:val="22"/>
        </w:rPr>
        <w:t>1</w:t>
      </w:r>
      <w:r w:rsidR="005F5119">
        <w:rPr>
          <w:rFonts w:ascii="Arial" w:hAnsi="Arial"/>
          <w:color w:val="000000" w:themeColor="text1"/>
          <w:sz w:val="22"/>
          <w:szCs w:val="22"/>
        </w:rPr>
        <w:t>5</w:t>
      </w:r>
      <w:r w:rsidR="00A267C8" w:rsidRPr="003423A6">
        <w:rPr>
          <w:rFonts w:ascii="Arial" w:hAnsi="Arial"/>
          <w:color w:val="000000" w:themeColor="text1"/>
          <w:sz w:val="22"/>
          <w:szCs w:val="22"/>
        </w:rPr>
        <w:t xml:space="preserve">.- </w:t>
      </w:r>
      <w:r w:rsidR="00A267C8" w:rsidRPr="0085335E">
        <w:rPr>
          <w:rFonts w:ascii="Arial" w:hAnsi="Arial"/>
          <w:color w:val="000000" w:themeColor="text1"/>
          <w:sz w:val="22"/>
          <w:szCs w:val="22"/>
          <w:u w:val="single"/>
        </w:rPr>
        <w:t>REUNI</w:t>
      </w:r>
      <w:r w:rsidR="008171FF" w:rsidRPr="0085335E">
        <w:rPr>
          <w:rFonts w:ascii="Arial" w:hAnsi="Arial"/>
          <w:color w:val="000000" w:themeColor="text1"/>
          <w:sz w:val="22"/>
          <w:szCs w:val="22"/>
          <w:u w:val="single"/>
        </w:rPr>
        <w:t>Ó</w:t>
      </w:r>
      <w:r w:rsidR="00A267C8" w:rsidRPr="0085335E">
        <w:rPr>
          <w:rFonts w:ascii="Arial" w:hAnsi="Arial"/>
          <w:color w:val="000000" w:themeColor="text1"/>
          <w:sz w:val="22"/>
          <w:szCs w:val="22"/>
          <w:u w:val="single"/>
        </w:rPr>
        <w:t>N TÉCNICA</w:t>
      </w:r>
      <w:r w:rsidR="00A267C8" w:rsidRPr="0085335E">
        <w:rPr>
          <w:rFonts w:ascii="Arial" w:hAnsi="Arial"/>
          <w:color w:val="000000" w:themeColor="text1"/>
          <w:sz w:val="22"/>
          <w:szCs w:val="22"/>
        </w:rPr>
        <w:t xml:space="preserve">: </w:t>
      </w:r>
      <w:r w:rsidR="005F5119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>Terminado este evento se realizará una reunión técnica, e</w:t>
      </w:r>
      <w:r w:rsidR="00A267C8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sta se realizará </w:t>
      </w:r>
      <w:r w:rsidR="005F5119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>a</w:t>
      </w:r>
      <w:r w:rsidR="00A267C8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l </w:t>
      </w:r>
      <w:r w:rsidR="00450599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>término</w:t>
      </w:r>
      <w:r w:rsidR="005F5119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 del campeonato</w:t>
      </w:r>
      <w:r w:rsidR="00310C85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 </w:t>
      </w:r>
      <w:r w:rsidR="00BF389B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cuyo objetivo será </w:t>
      </w:r>
      <w:r w:rsidR="005F5119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>conversar los futuros eventos que se tomarán como selectivos, además la fecha l</w:t>
      </w:r>
      <w:r w:rsidR="00EC7B45">
        <w:rPr>
          <w:rFonts w:ascii="Arial" w:hAnsi="Arial"/>
          <w:b w:val="0"/>
          <w:bCs/>
          <w:color w:val="000000" w:themeColor="text1"/>
          <w:sz w:val="22"/>
          <w:szCs w:val="22"/>
        </w:rPr>
        <w:t>a</w:t>
      </w:r>
      <w:r w:rsidR="005F5119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 cual se dará a conocer nuestra</w:t>
      </w:r>
      <w:r w:rsidR="00A267C8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 Selección</w:t>
      </w:r>
      <w:r w:rsidR="00634BA4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 xml:space="preserve"> que nos representará en el e</w:t>
      </w:r>
      <w:r w:rsidR="00A267C8" w:rsidRPr="005F5119">
        <w:rPr>
          <w:rFonts w:ascii="Arial" w:hAnsi="Arial"/>
          <w:b w:val="0"/>
          <w:bCs/>
          <w:color w:val="000000" w:themeColor="text1"/>
          <w:sz w:val="22"/>
          <w:szCs w:val="22"/>
        </w:rPr>
        <w:t>vento final.</w:t>
      </w:r>
    </w:p>
    <w:p w14:paraId="49DD815E" w14:textId="77777777" w:rsidR="00A267C8" w:rsidRPr="005B4057" w:rsidRDefault="00A267C8" w:rsidP="005E7EA3">
      <w:pPr>
        <w:widowControl w:val="0"/>
        <w:jc w:val="both"/>
        <w:rPr>
          <w:rFonts w:ascii="Arial" w:hAnsi="Arial"/>
          <w:b/>
          <w:sz w:val="22"/>
          <w:szCs w:val="22"/>
        </w:rPr>
      </w:pPr>
    </w:p>
    <w:p w14:paraId="65CD5579" w14:textId="1B0868E3" w:rsidR="00FE2533" w:rsidRDefault="0092145D" w:rsidP="00E27D8F">
      <w:pPr>
        <w:pStyle w:val="Textoindependiente3"/>
        <w:rPr>
          <w:rFonts w:ascii="Arial" w:hAnsi="Arial"/>
          <w:b w:val="0"/>
          <w:sz w:val="22"/>
          <w:szCs w:val="22"/>
        </w:rPr>
      </w:pPr>
      <w:r w:rsidRPr="005B4057">
        <w:rPr>
          <w:rFonts w:ascii="Arial" w:hAnsi="Arial"/>
          <w:sz w:val="22"/>
          <w:szCs w:val="22"/>
        </w:rPr>
        <w:t>1</w:t>
      </w:r>
      <w:r w:rsidR="005F5119">
        <w:rPr>
          <w:rFonts w:ascii="Arial" w:hAnsi="Arial"/>
          <w:sz w:val="22"/>
          <w:szCs w:val="22"/>
        </w:rPr>
        <w:t>6</w:t>
      </w:r>
      <w:r w:rsidR="00A267C8" w:rsidRPr="005B4057">
        <w:rPr>
          <w:rFonts w:ascii="Arial" w:hAnsi="Arial"/>
          <w:sz w:val="22"/>
          <w:szCs w:val="22"/>
        </w:rPr>
        <w:t xml:space="preserve">.- </w:t>
      </w:r>
      <w:r w:rsidR="00A267C8" w:rsidRPr="005B4057">
        <w:rPr>
          <w:rFonts w:ascii="Arial" w:hAnsi="Arial"/>
          <w:sz w:val="22"/>
          <w:szCs w:val="22"/>
          <w:u w:val="single"/>
        </w:rPr>
        <w:t>DOCUMENTACIÓN</w:t>
      </w:r>
      <w:r w:rsidR="00A267C8" w:rsidRPr="005B4057">
        <w:rPr>
          <w:rFonts w:ascii="Arial" w:hAnsi="Arial"/>
          <w:sz w:val="22"/>
          <w:szCs w:val="22"/>
        </w:rPr>
        <w:t xml:space="preserve">: </w:t>
      </w:r>
      <w:r w:rsidR="00A267C8" w:rsidRPr="005B4057">
        <w:rPr>
          <w:rFonts w:ascii="Arial" w:hAnsi="Arial"/>
          <w:b w:val="0"/>
          <w:sz w:val="22"/>
          <w:szCs w:val="22"/>
        </w:rPr>
        <w:t>Los</w:t>
      </w:r>
      <w:r w:rsidR="003E6E3D" w:rsidRPr="005B4057">
        <w:rPr>
          <w:rFonts w:ascii="Arial" w:hAnsi="Arial"/>
          <w:b w:val="0"/>
          <w:sz w:val="22"/>
          <w:szCs w:val="22"/>
        </w:rPr>
        <w:t>/as</w:t>
      </w:r>
      <w:r w:rsidR="00A267C8" w:rsidRPr="005B4057">
        <w:rPr>
          <w:rFonts w:ascii="Arial" w:hAnsi="Arial"/>
          <w:b w:val="0"/>
          <w:sz w:val="22"/>
          <w:szCs w:val="22"/>
        </w:rPr>
        <w:t xml:space="preserve"> atletas que sean </w:t>
      </w:r>
      <w:r w:rsidR="007076D7" w:rsidRPr="008441C8">
        <w:rPr>
          <w:rFonts w:ascii="Arial" w:hAnsi="Arial"/>
          <w:bCs/>
          <w:sz w:val="22"/>
          <w:szCs w:val="22"/>
        </w:rPr>
        <w:t>nominados</w:t>
      </w:r>
      <w:r w:rsidR="005B40EB" w:rsidRPr="008441C8">
        <w:rPr>
          <w:rFonts w:ascii="Arial" w:hAnsi="Arial"/>
          <w:bCs/>
          <w:sz w:val="22"/>
          <w:szCs w:val="22"/>
        </w:rPr>
        <w:t>/as</w:t>
      </w:r>
      <w:r w:rsidR="00A267C8" w:rsidRPr="008441C8">
        <w:rPr>
          <w:rFonts w:ascii="Arial" w:hAnsi="Arial"/>
          <w:bCs/>
          <w:sz w:val="22"/>
          <w:szCs w:val="22"/>
        </w:rPr>
        <w:t xml:space="preserve"> como seleccionados</w:t>
      </w:r>
      <w:r w:rsidR="00657C6D" w:rsidRPr="008441C8">
        <w:rPr>
          <w:rFonts w:ascii="Arial" w:hAnsi="Arial"/>
          <w:bCs/>
          <w:sz w:val="22"/>
          <w:szCs w:val="22"/>
        </w:rPr>
        <w:t>/as</w:t>
      </w:r>
      <w:r w:rsidR="00A267C8" w:rsidRPr="005B4057">
        <w:rPr>
          <w:rFonts w:ascii="Arial" w:hAnsi="Arial"/>
          <w:b w:val="0"/>
          <w:sz w:val="22"/>
          <w:szCs w:val="22"/>
        </w:rPr>
        <w:t xml:space="preserve"> de la Región deberán presentar la siguiente documentación en la etapa futura: Cédula de Identidad o Pasaporte vigente y una ficha del deportista</w:t>
      </w:r>
      <w:r w:rsidR="00EE124D" w:rsidRPr="005B4057">
        <w:rPr>
          <w:rFonts w:ascii="Arial" w:hAnsi="Arial"/>
          <w:b w:val="0"/>
          <w:sz w:val="22"/>
          <w:szCs w:val="22"/>
        </w:rPr>
        <w:t xml:space="preserve"> en la cual </w:t>
      </w:r>
      <w:r w:rsidR="00165235" w:rsidRPr="005B4057">
        <w:rPr>
          <w:rFonts w:ascii="Arial" w:hAnsi="Arial"/>
          <w:b w:val="0"/>
          <w:sz w:val="22"/>
          <w:szCs w:val="22"/>
        </w:rPr>
        <w:t>está</w:t>
      </w:r>
      <w:r w:rsidR="00EE124D" w:rsidRPr="005B4057">
        <w:rPr>
          <w:rFonts w:ascii="Arial" w:hAnsi="Arial"/>
          <w:b w:val="0"/>
          <w:sz w:val="22"/>
          <w:szCs w:val="22"/>
        </w:rPr>
        <w:t xml:space="preserve"> </w:t>
      </w:r>
      <w:r w:rsidR="00165235" w:rsidRPr="005B4057">
        <w:rPr>
          <w:rFonts w:ascii="Arial" w:hAnsi="Arial"/>
          <w:b w:val="0"/>
          <w:sz w:val="22"/>
          <w:szCs w:val="22"/>
        </w:rPr>
        <w:t xml:space="preserve">incluida </w:t>
      </w:r>
      <w:r w:rsidR="00EE124D" w:rsidRPr="005B4057">
        <w:rPr>
          <w:rFonts w:ascii="Arial" w:hAnsi="Arial"/>
          <w:b w:val="0"/>
          <w:sz w:val="22"/>
          <w:szCs w:val="22"/>
        </w:rPr>
        <w:t>además la ficha médica</w:t>
      </w:r>
      <w:r w:rsidR="00A267C8" w:rsidRPr="005B4057">
        <w:rPr>
          <w:rFonts w:ascii="Arial" w:hAnsi="Arial"/>
          <w:b w:val="0"/>
          <w:sz w:val="22"/>
          <w:szCs w:val="22"/>
        </w:rPr>
        <w:t>.</w:t>
      </w:r>
    </w:p>
    <w:p w14:paraId="752AE350" w14:textId="0C4419F7" w:rsidR="00B869FB" w:rsidRPr="00B869FB" w:rsidRDefault="00B869FB" w:rsidP="00E27D8F">
      <w:pPr>
        <w:pStyle w:val="Textoindependiente3"/>
        <w:rPr>
          <w:rFonts w:ascii="Arial" w:hAnsi="Arial"/>
          <w:sz w:val="22"/>
          <w:szCs w:val="22"/>
        </w:rPr>
      </w:pPr>
      <w:r w:rsidRPr="005B4057">
        <w:rPr>
          <w:rFonts w:ascii="Arial" w:hAnsi="Arial"/>
          <w:b w:val="0"/>
          <w:sz w:val="22"/>
          <w:szCs w:val="22"/>
        </w:rPr>
        <w:t xml:space="preserve">Los/as atletas menores de edad deberán de presentar </w:t>
      </w:r>
      <w:r w:rsidRPr="005B4057">
        <w:rPr>
          <w:rFonts w:ascii="Arial" w:hAnsi="Arial"/>
          <w:color w:val="FF0000"/>
          <w:sz w:val="22"/>
          <w:szCs w:val="22"/>
        </w:rPr>
        <w:t>permiso notarial de ambos padres en triplicado, autorizando la salida del país</w:t>
      </w:r>
      <w:r w:rsidRPr="005B4057">
        <w:rPr>
          <w:rFonts w:ascii="Arial" w:hAnsi="Arial"/>
          <w:b w:val="0"/>
          <w:sz w:val="22"/>
          <w:szCs w:val="22"/>
        </w:rPr>
        <w:t>.</w:t>
      </w:r>
    </w:p>
    <w:p w14:paraId="752DB70D" w14:textId="77777777" w:rsidR="006A404E" w:rsidRDefault="006A404E" w:rsidP="0069788C">
      <w:pPr>
        <w:widowControl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8B47D51" w14:textId="71C34610" w:rsidR="0069788C" w:rsidRDefault="0069788C" w:rsidP="0069788C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5B4057">
        <w:rPr>
          <w:rFonts w:ascii="Arial" w:hAnsi="Arial" w:cs="Arial"/>
          <w:b/>
          <w:bCs/>
          <w:sz w:val="22"/>
          <w:szCs w:val="22"/>
        </w:rPr>
        <w:t>1</w:t>
      </w:r>
      <w:r w:rsidR="005F5119">
        <w:rPr>
          <w:rFonts w:ascii="Arial" w:hAnsi="Arial" w:cs="Arial"/>
          <w:b/>
          <w:bCs/>
          <w:sz w:val="22"/>
          <w:szCs w:val="22"/>
        </w:rPr>
        <w:t>7</w:t>
      </w:r>
      <w:r w:rsidRPr="005B4057">
        <w:rPr>
          <w:rFonts w:ascii="Arial" w:hAnsi="Arial" w:cs="Arial"/>
          <w:b/>
          <w:bCs/>
          <w:sz w:val="22"/>
          <w:szCs w:val="22"/>
        </w:rPr>
        <w:t>.-</w:t>
      </w:r>
      <w:r w:rsidRPr="005B4057">
        <w:rPr>
          <w:rFonts w:ascii="Arial" w:hAnsi="Arial" w:cs="Arial"/>
          <w:sz w:val="22"/>
          <w:szCs w:val="22"/>
        </w:rPr>
        <w:t xml:space="preserve"> </w:t>
      </w:r>
      <w:r w:rsidRPr="005B4057">
        <w:rPr>
          <w:rFonts w:ascii="Arial" w:hAnsi="Arial" w:cs="Arial"/>
          <w:b/>
          <w:sz w:val="22"/>
          <w:szCs w:val="22"/>
          <w:u w:val="single"/>
        </w:rPr>
        <w:t>GENERALIDADES</w:t>
      </w:r>
      <w:r w:rsidRPr="005B4057">
        <w:rPr>
          <w:rFonts w:ascii="Arial" w:hAnsi="Arial" w:cs="Arial"/>
          <w:sz w:val="22"/>
          <w:szCs w:val="22"/>
        </w:rPr>
        <w:t xml:space="preserve">: En caso de existir algún punto de discusión fuera de lo estipulado por las bases, será el coordinador técnico de la disciplina, quien remita los antecedentes a la Dirección Regional, para el análisis por parte del Departamento de Alto Rendimiento y Competición, para que la unidad de Deporte de Competición analice la situación, evalúe e informe vía correo electrónico la determinación.  </w:t>
      </w:r>
    </w:p>
    <w:p w14:paraId="20871E71" w14:textId="4352EF37" w:rsidR="00BA63DF" w:rsidRDefault="0044460E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Los organizadores no se hacen responsables por accidentes, lesiones, enfermedades o robos durante el desarrollo de la competencia. Las/os atletas por el solo hecho de inscribirse exime de toda responsabilidad a los organizadores del torneo.</w:t>
      </w:r>
    </w:p>
    <w:p w14:paraId="7C1ADD16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26EE906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6569FAA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3526516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6137B622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FD6BD77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02732A4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2CD32F5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5A90CC0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387F131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35620A5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0EAC56E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6D2512A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3C5D08D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672098E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D5DE35E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E091D80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6CBA751" w14:textId="77777777" w:rsid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9DAAD00" w14:textId="77777777" w:rsidR="008441C8" w:rsidRPr="008441C8" w:rsidRDefault="008441C8" w:rsidP="008441C8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F0757AF" w14:textId="7D40B878" w:rsidR="00F054BA" w:rsidRDefault="0042545A" w:rsidP="0042545A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 xml:space="preserve">SABADO </w:t>
      </w:r>
      <w:r w:rsidR="006C1603">
        <w:rPr>
          <w:rFonts w:ascii="Arial" w:eastAsia="Arial" w:hAnsi="Arial" w:cs="Arial"/>
          <w:b/>
          <w:sz w:val="22"/>
          <w:szCs w:val="22"/>
          <w:u w:val="single"/>
        </w:rPr>
        <w:t>1</w:t>
      </w:r>
      <w:r w:rsidR="00CD47FC">
        <w:rPr>
          <w:rFonts w:ascii="Arial" w:eastAsia="Arial" w:hAnsi="Arial" w:cs="Arial"/>
          <w:b/>
          <w:sz w:val="22"/>
          <w:szCs w:val="22"/>
          <w:u w:val="single"/>
        </w:rPr>
        <w:t>1</w:t>
      </w:r>
      <w:r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r w:rsidR="00CD47FC">
        <w:rPr>
          <w:rFonts w:ascii="Arial" w:eastAsia="Arial" w:hAnsi="Arial" w:cs="Arial"/>
          <w:b/>
          <w:sz w:val="22"/>
          <w:szCs w:val="22"/>
          <w:u w:val="single"/>
        </w:rPr>
        <w:t>OCTU</w:t>
      </w:r>
      <w:r w:rsidR="00F054BA">
        <w:rPr>
          <w:rFonts w:ascii="Arial" w:eastAsia="Arial" w:hAnsi="Arial" w:cs="Arial"/>
          <w:b/>
          <w:sz w:val="22"/>
          <w:szCs w:val="22"/>
          <w:u w:val="single"/>
        </w:rPr>
        <w:t>BRE DE</w:t>
      </w:r>
      <w:r>
        <w:rPr>
          <w:rFonts w:ascii="Arial" w:eastAsia="Arial" w:hAnsi="Arial" w:cs="Arial"/>
          <w:b/>
          <w:sz w:val="22"/>
          <w:szCs w:val="22"/>
          <w:u w:val="single"/>
        </w:rPr>
        <w:t xml:space="preserve"> 2025 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0DA4F9F6" w14:textId="77777777" w:rsidR="00BE336F" w:rsidRDefault="00BE336F" w:rsidP="0042545A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7C5E71F" w14:textId="0D7F12F7" w:rsidR="0042545A" w:rsidRDefault="0042545A" w:rsidP="0042545A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</w:t>
      </w:r>
    </w:p>
    <w:tbl>
      <w:tblPr>
        <w:tblW w:w="9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8"/>
        <w:gridCol w:w="5292"/>
        <w:gridCol w:w="2456"/>
      </w:tblGrid>
      <w:tr w:rsidR="0042545A" w14:paraId="5C54CB74" w14:textId="77777777" w:rsidTr="0043417C">
        <w:tc>
          <w:tcPr>
            <w:tcW w:w="1648" w:type="dxa"/>
            <w:shd w:val="clear" w:color="auto" w:fill="CCFFCC"/>
          </w:tcPr>
          <w:p w14:paraId="3E406335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HORA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CCFFCC"/>
          </w:tcPr>
          <w:p w14:paraId="472AC504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PRUEBA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CCFFCC"/>
          </w:tcPr>
          <w:p w14:paraId="4ED4FF59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SEXO</w:t>
            </w:r>
          </w:p>
        </w:tc>
      </w:tr>
      <w:tr w:rsidR="0042545A" w14:paraId="1354C2B1" w14:textId="77777777" w:rsidTr="0043417C">
        <w:tc>
          <w:tcPr>
            <w:tcW w:w="1648" w:type="dxa"/>
          </w:tcPr>
          <w:p w14:paraId="3C0DFDFA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10:30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7FD53BAE" w14:textId="02FBA904" w:rsidR="0042545A" w:rsidRPr="008441C8" w:rsidRDefault="0042545A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400 metros vallas S c/t  </w:t>
            </w:r>
            <w:r w:rsidR="008441C8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325F7693" w14:textId="77777777" w:rsidR="0042545A" w:rsidRPr="008441C8" w:rsidRDefault="0042545A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Damas y Varones </w:t>
            </w:r>
          </w:p>
        </w:tc>
      </w:tr>
      <w:tr w:rsidR="0042545A" w14:paraId="091D154B" w14:textId="77777777" w:rsidTr="0043417C">
        <w:tc>
          <w:tcPr>
            <w:tcW w:w="1648" w:type="dxa"/>
          </w:tcPr>
          <w:p w14:paraId="35BDB93F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4A788186" w14:textId="77777777" w:rsidR="0042545A" w:rsidRPr="008441C8" w:rsidRDefault="0042545A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Lanzamiento Martillo.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0C0DD124" w14:textId="77777777" w:rsidR="0042545A" w:rsidRPr="008441C8" w:rsidRDefault="0042545A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 y Varones</w:t>
            </w:r>
          </w:p>
        </w:tc>
      </w:tr>
      <w:tr w:rsidR="0042545A" w14:paraId="76F2A51D" w14:textId="77777777" w:rsidTr="0043417C">
        <w:tc>
          <w:tcPr>
            <w:tcW w:w="1648" w:type="dxa"/>
          </w:tcPr>
          <w:p w14:paraId="3BC68F1A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4B6C9C68" w14:textId="3E7ACE22" w:rsidR="0042545A" w:rsidRPr="008441C8" w:rsidRDefault="0042545A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Salto Alto                                   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20B911F5" w14:textId="77777777" w:rsidR="0042545A" w:rsidRPr="008441C8" w:rsidRDefault="0042545A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428D9446" w14:textId="77777777" w:rsidTr="0043417C">
        <w:tc>
          <w:tcPr>
            <w:tcW w:w="1648" w:type="dxa"/>
          </w:tcPr>
          <w:p w14:paraId="55B543D1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10:50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25F7938D" w14:textId="77777777" w:rsidR="0042545A" w:rsidRPr="008441C8" w:rsidRDefault="0042545A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100 metros planos S c/t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25E44DE8" w14:textId="77777777" w:rsidR="0042545A" w:rsidRPr="008441C8" w:rsidRDefault="0042545A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</w:t>
            </w:r>
          </w:p>
        </w:tc>
      </w:tr>
      <w:tr w:rsidR="0042545A" w14:paraId="4D3A2FFC" w14:textId="77777777" w:rsidTr="0043417C">
        <w:tc>
          <w:tcPr>
            <w:tcW w:w="1648" w:type="dxa"/>
            <w:tcBorders>
              <w:bottom w:val="single" w:sz="4" w:space="0" w:color="000000"/>
            </w:tcBorders>
          </w:tcPr>
          <w:p w14:paraId="4C7E16D9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11:10 Hrs.</w:t>
            </w:r>
          </w:p>
        </w:tc>
        <w:tc>
          <w:tcPr>
            <w:tcW w:w="5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F5F5F" w14:textId="77777777" w:rsidR="0042545A" w:rsidRPr="008441C8" w:rsidRDefault="0042545A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100 metros planos S c/t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463A7F80" w14:textId="77777777" w:rsidR="0042545A" w:rsidRPr="008441C8" w:rsidRDefault="0042545A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6D95DA9A" w14:textId="77777777" w:rsidTr="0043417C">
        <w:tc>
          <w:tcPr>
            <w:tcW w:w="1648" w:type="dxa"/>
            <w:tcBorders>
              <w:top w:val="single" w:sz="4" w:space="0" w:color="000000"/>
            </w:tcBorders>
          </w:tcPr>
          <w:p w14:paraId="4C4FB242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11:15 Hrs.</w:t>
            </w:r>
          </w:p>
        </w:tc>
        <w:tc>
          <w:tcPr>
            <w:tcW w:w="529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28767468" w14:textId="77777777" w:rsidR="0042545A" w:rsidRPr="008441C8" w:rsidRDefault="0042545A" w:rsidP="0043417C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Salto Largo          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635C78DE" w14:textId="77777777" w:rsidR="0042545A" w:rsidRPr="008441C8" w:rsidRDefault="0042545A" w:rsidP="0043417C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  Damas</w:t>
            </w:r>
          </w:p>
        </w:tc>
      </w:tr>
      <w:tr w:rsidR="0042545A" w14:paraId="14F0159C" w14:textId="77777777" w:rsidTr="0043417C">
        <w:tc>
          <w:tcPr>
            <w:tcW w:w="1648" w:type="dxa"/>
          </w:tcPr>
          <w:p w14:paraId="28F02CC0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11:30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20F17D52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1500 metros planos Final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6B6175C6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Damas </w:t>
            </w:r>
          </w:p>
        </w:tc>
      </w:tr>
      <w:tr w:rsidR="0042545A" w14:paraId="21D5FBCC" w14:textId="77777777" w:rsidTr="0043417C">
        <w:tc>
          <w:tcPr>
            <w:tcW w:w="1648" w:type="dxa"/>
          </w:tcPr>
          <w:p w14:paraId="5979ABB5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2BBD14C6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Lanzamiento Bala       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0FD2B77D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 y Varones</w:t>
            </w:r>
          </w:p>
        </w:tc>
      </w:tr>
      <w:tr w:rsidR="0042545A" w14:paraId="771BA735" w14:textId="77777777" w:rsidTr="0043417C">
        <w:tc>
          <w:tcPr>
            <w:tcW w:w="1648" w:type="dxa"/>
          </w:tcPr>
          <w:p w14:paraId="29297C3B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11:45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378FA2F9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1500 metros planos Final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1C6C057F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2CD937A1" w14:textId="77777777" w:rsidTr="0043417C">
        <w:tc>
          <w:tcPr>
            <w:tcW w:w="1648" w:type="dxa"/>
          </w:tcPr>
          <w:p w14:paraId="7AEAA6CB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12:00 Hrs. 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170DB468" w14:textId="2D1170ED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110 metros Vallas S c/t             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03CEBA99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06E55875" w14:textId="77777777" w:rsidTr="0043417C">
        <w:tc>
          <w:tcPr>
            <w:tcW w:w="1648" w:type="dxa"/>
          </w:tcPr>
          <w:p w14:paraId="2437F03C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1107F1FC" w14:textId="1125EFF8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Salto Alto                                          </w:t>
            </w:r>
            <w:r w:rsidR="008441C8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78DB0F42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</w:t>
            </w:r>
          </w:p>
        </w:tc>
      </w:tr>
      <w:tr w:rsidR="0042545A" w14:paraId="45124A87" w14:textId="77777777" w:rsidTr="0043417C">
        <w:tc>
          <w:tcPr>
            <w:tcW w:w="1648" w:type="dxa"/>
          </w:tcPr>
          <w:p w14:paraId="277F2F30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12:15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5541FE22" w14:textId="2D0A3A0C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100 metros Vallas S c/t             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5FBF32F2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</w:t>
            </w:r>
          </w:p>
        </w:tc>
      </w:tr>
      <w:tr w:rsidR="0042545A" w14:paraId="44FEAAEB" w14:textId="77777777" w:rsidTr="0043417C">
        <w:tc>
          <w:tcPr>
            <w:tcW w:w="1648" w:type="dxa"/>
          </w:tcPr>
          <w:p w14:paraId="69C1E3FF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4E54AE5D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Salto Largo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21B201E0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21A0B311" w14:textId="77777777" w:rsidTr="0043417C">
        <w:tc>
          <w:tcPr>
            <w:tcW w:w="1648" w:type="dxa"/>
          </w:tcPr>
          <w:p w14:paraId="78EFCA37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12:30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222D9FCF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Lanzamiento Disco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4B589D8B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 y Varones</w:t>
            </w:r>
          </w:p>
        </w:tc>
      </w:tr>
      <w:tr w:rsidR="0042545A" w14:paraId="6A3DA1E0" w14:textId="77777777" w:rsidTr="0043417C">
        <w:tc>
          <w:tcPr>
            <w:tcW w:w="1648" w:type="dxa"/>
          </w:tcPr>
          <w:p w14:paraId="2D025749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12:35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4DDB69A1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400 metros planos S c/t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757024B8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6F9E1770" w14:textId="77777777" w:rsidTr="0043417C">
        <w:tc>
          <w:tcPr>
            <w:tcW w:w="1648" w:type="dxa"/>
          </w:tcPr>
          <w:p w14:paraId="5977F21A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12:55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698FC694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400 metros planos S c/t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4BC214A0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</w:t>
            </w:r>
          </w:p>
        </w:tc>
      </w:tr>
      <w:tr w:rsidR="0042545A" w14:paraId="3E4AC6A9" w14:textId="77777777" w:rsidTr="0043417C">
        <w:tc>
          <w:tcPr>
            <w:tcW w:w="1648" w:type="dxa"/>
          </w:tcPr>
          <w:p w14:paraId="1EF6114F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13:10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6102D3A5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3000 metros planos Final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447E59E0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</w:t>
            </w:r>
          </w:p>
        </w:tc>
      </w:tr>
      <w:tr w:rsidR="0042545A" w14:paraId="1319B67D" w14:textId="77777777" w:rsidTr="0043417C">
        <w:tc>
          <w:tcPr>
            <w:tcW w:w="1648" w:type="dxa"/>
          </w:tcPr>
          <w:p w14:paraId="55B40487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13:30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761EA5A7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5000 metros planos Final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10C5E61E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65D1F05D" w14:textId="77777777" w:rsidTr="0043417C">
        <w:tc>
          <w:tcPr>
            <w:tcW w:w="1648" w:type="dxa"/>
          </w:tcPr>
          <w:p w14:paraId="5C7A859E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6364DEAE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Lanzamiento Jabalina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2FBFA2B6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 y Varones</w:t>
            </w:r>
          </w:p>
        </w:tc>
      </w:tr>
      <w:tr w:rsidR="0042545A" w14:paraId="1D07437D" w14:textId="77777777" w:rsidTr="0043417C">
        <w:tc>
          <w:tcPr>
            <w:tcW w:w="1648" w:type="dxa"/>
          </w:tcPr>
          <w:p w14:paraId="41FF0E3B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70D1BD3B" w14:textId="287BB668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Salto Triple </w:t>
            </w:r>
            <w:r w:rsidR="008441C8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gramStart"/>
            <w:r w:rsidR="008441C8">
              <w:rPr>
                <w:rFonts w:ascii="Arial" w:eastAsia="Arial" w:hAnsi="Arial" w:cs="Arial"/>
                <w:sz w:val="24"/>
                <w:szCs w:val="24"/>
              </w:rPr>
              <w:t xml:space="preserve">   </w:t>
            </w:r>
            <w:r w:rsidRPr="008441C8">
              <w:rPr>
                <w:rFonts w:ascii="Arial" w:eastAsia="Arial" w:hAnsi="Arial" w:cs="Arial"/>
              </w:rPr>
              <w:t>(</w:t>
            </w:r>
            <w:proofErr w:type="gramEnd"/>
            <w:r w:rsidRPr="008441C8">
              <w:rPr>
                <w:rFonts w:ascii="Arial" w:eastAsia="Arial" w:hAnsi="Arial" w:cs="Arial"/>
              </w:rPr>
              <w:t xml:space="preserve">Tablas: </w:t>
            </w:r>
            <w:r w:rsidR="008441C8">
              <w:rPr>
                <w:rFonts w:ascii="Arial" w:eastAsia="Arial" w:hAnsi="Arial" w:cs="Arial"/>
              </w:rPr>
              <w:t>D=</w:t>
            </w:r>
            <w:r w:rsidRPr="008441C8">
              <w:rPr>
                <w:rFonts w:ascii="Arial" w:eastAsia="Arial" w:hAnsi="Arial" w:cs="Arial"/>
              </w:rPr>
              <w:t xml:space="preserve">8 - 9 mts. – </w:t>
            </w:r>
            <w:r w:rsidR="008441C8">
              <w:rPr>
                <w:rFonts w:ascii="Arial" w:eastAsia="Arial" w:hAnsi="Arial" w:cs="Arial"/>
              </w:rPr>
              <w:t>V=</w:t>
            </w:r>
            <w:r w:rsidRPr="008441C8">
              <w:rPr>
                <w:rFonts w:ascii="Arial" w:eastAsia="Arial" w:hAnsi="Arial" w:cs="Arial"/>
              </w:rPr>
              <w:t>10 - 11 mts.)</w:t>
            </w: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39556B6F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Damas y Varones</w:t>
            </w:r>
          </w:p>
        </w:tc>
      </w:tr>
      <w:tr w:rsidR="0042545A" w14:paraId="04B9C963" w14:textId="77777777" w:rsidTr="0043417C">
        <w:tc>
          <w:tcPr>
            <w:tcW w:w="1648" w:type="dxa"/>
          </w:tcPr>
          <w:p w14:paraId="3AB4D4CC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13:50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46546D67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200 metros planos S c/t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2FF5D359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Damas </w:t>
            </w:r>
          </w:p>
        </w:tc>
      </w:tr>
      <w:tr w:rsidR="0042545A" w14:paraId="1984E1BA" w14:textId="77777777" w:rsidTr="0043417C">
        <w:tc>
          <w:tcPr>
            <w:tcW w:w="1648" w:type="dxa"/>
          </w:tcPr>
          <w:p w14:paraId="666F9C73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14:10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62D1DE89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200 metros planos S c/t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28532A27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  <w:tr w:rsidR="0042545A" w14:paraId="53FF0C4B" w14:textId="77777777" w:rsidTr="0043417C">
        <w:tc>
          <w:tcPr>
            <w:tcW w:w="1648" w:type="dxa"/>
          </w:tcPr>
          <w:p w14:paraId="19D461F5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14:30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03BEAF20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800 metros planos S c/t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45511E2A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Damas </w:t>
            </w:r>
          </w:p>
        </w:tc>
      </w:tr>
      <w:tr w:rsidR="0042545A" w14:paraId="02B3C2E3" w14:textId="77777777" w:rsidTr="0043417C">
        <w:tc>
          <w:tcPr>
            <w:tcW w:w="1648" w:type="dxa"/>
          </w:tcPr>
          <w:p w14:paraId="7A878DAE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14:50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3D5356C1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 xml:space="preserve">800 metros planos S c/t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4133FE68" w14:textId="77777777" w:rsidR="0042545A" w:rsidRPr="008441C8" w:rsidRDefault="0042545A" w:rsidP="0043417C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8441C8">
              <w:rPr>
                <w:rFonts w:ascii="Arial" w:eastAsia="Arial" w:hAnsi="Arial" w:cs="Arial"/>
                <w:sz w:val="24"/>
                <w:szCs w:val="24"/>
              </w:rPr>
              <w:t>Varones</w:t>
            </w:r>
          </w:p>
        </w:tc>
      </w:tr>
    </w:tbl>
    <w:p w14:paraId="2C76515D" w14:textId="521C34AD" w:rsidR="00E86D58" w:rsidRDefault="00E86D5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6B24D4FF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0FE74223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10A3E78C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5FB61D50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5FF46BDD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6ECBDDA7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7F4CF911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4C40DE66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04118458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684C37FF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45FEF0A4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44F5843F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246AB7C3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1EA7846D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7DEC9392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585D050C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63B67D5B" w14:textId="77777777" w:rsidR="008441C8" w:rsidRDefault="008441C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004B0624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35F425C8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0A3883B2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4AD3077A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597D8D3D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5DBB490D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759F1446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27423176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3C0DE404" w14:textId="77777777" w:rsidR="0007474F" w:rsidRDefault="0007474F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44DF2DED" w14:textId="77777777" w:rsidR="007E1E35" w:rsidRDefault="007E1E35" w:rsidP="007E1E35">
      <w:pPr>
        <w:tabs>
          <w:tab w:val="left" w:pos="9356"/>
        </w:tabs>
        <w:jc w:val="center"/>
        <w:rPr>
          <w:rFonts w:ascii="Arial" w:hAnsi="Arial"/>
          <w:b/>
          <w:sz w:val="24"/>
        </w:rPr>
      </w:pPr>
      <w:r w:rsidRPr="001C210A">
        <w:rPr>
          <w:rFonts w:ascii="Arial" w:hAnsi="Arial"/>
          <w:b/>
          <w:sz w:val="24"/>
          <w:u w:val="single"/>
        </w:rPr>
        <w:t>MARCAS MÍNINAS</w:t>
      </w:r>
      <w:r w:rsidRPr="001C210A">
        <w:rPr>
          <w:rFonts w:ascii="Arial" w:hAnsi="Arial"/>
          <w:b/>
          <w:sz w:val="24"/>
        </w:rPr>
        <w:t xml:space="preserve"> (</w:t>
      </w:r>
      <w:r w:rsidRPr="005549EA">
        <w:rPr>
          <w:rFonts w:ascii="Arial" w:hAnsi="Arial"/>
          <w:b/>
          <w:color w:val="FF0000"/>
          <w:sz w:val="24"/>
          <w:shd w:val="clear" w:color="auto" w:fill="00FF00"/>
        </w:rPr>
        <w:t>SELECCIÓN</w:t>
      </w:r>
      <w:r w:rsidRPr="001C210A"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z w:val="24"/>
        </w:rPr>
        <w:t xml:space="preserve"> 2025</w:t>
      </w:r>
    </w:p>
    <w:p w14:paraId="6FF8B48E" w14:textId="77777777" w:rsidR="0007474F" w:rsidRDefault="0007474F" w:rsidP="007E1E35">
      <w:pPr>
        <w:tabs>
          <w:tab w:val="left" w:pos="9356"/>
        </w:tabs>
        <w:jc w:val="center"/>
        <w:rPr>
          <w:rFonts w:ascii="Arial" w:hAnsi="Arial"/>
          <w:b/>
          <w:sz w:val="24"/>
        </w:rPr>
      </w:pPr>
    </w:p>
    <w:p w14:paraId="60FEAE5E" w14:textId="77777777" w:rsidR="0007474F" w:rsidRDefault="0007474F" w:rsidP="007E1E35">
      <w:pPr>
        <w:tabs>
          <w:tab w:val="left" w:pos="9356"/>
        </w:tabs>
        <w:jc w:val="center"/>
        <w:rPr>
          <w:rFonts w:ascii="Courier New" w:hAnsi="Courier New"/>
          <w:sz w:val="28"/>
        </w:rPr>
      </w:pPr>
    </w:p>
    <w:p w14:paraId="169BE8FD" w14:textId="77777777" w:rsidR="007E1E35" w:rsidRPr="008441C8" w:rsidRDefault="007E1E35" w:rsidP="007E1E35">
      <w:pPr>
        <w:tabs>
          <w:tab w:val="left" w:pos="9356"/>
        </w:tabs>
        <w:jc w:val="center"/>
        <w:rPr>
          <w:rFonts w:ascii="Courier New" w:hAnsi="Courier New"/>
          <w:sz w:val="10"/>
          <w:szCs w:val="10"/>
        </w:rPr>
      </w:pPr>
    </w:p>
    <w:tbl>
      <w:tblPr>
        <w:tblW w:w="95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276"/>
        <w:gridCol w:w="1276"/>
        <w:gridCol w:w="1984"/>
        <w:gridCol w:w="1276"/>
        <w:gridCol w:w="1276"/>
        <w:gridCol w:w="1249"/>
      </w:tblGrid>
      <w:tr w:rsidR="007E1E35" w:rsidRPr="005E630A" w14:paraId="1AE3D087" w14:textId="77777777" w:rsidTr="008441C8">
        <w:trPr>
          <w:cantSplit/>
          <w:trHeight w:val="235"/>
        </w:trPr>
        <w:tc>
          <w:tcPr>
            <w:tcW w:w="3756" w:type="dxa"/>
            <w:gridSpan w:val="3"/>
            <w:shd w:val="clear" w:color="auto" w:fill="FFFF00"/>
          </w:tcPr>
          <w:p w14:paraId="7645EC0D" w14:textId="77777777" w:rsidR="007E1E35" w:rsidRPr="0007474F" w:rsidRDefault="007E1E35" w:rsidP="0043417C">
            <w:pPr>
              <w:pStyle w:val="Ttulo3"/>
              <w:rPr>
                <w:rFonts w:ascii="Arial" w:hAnsi="Arial" w:cs="Arial"/>
                <w:b/>
                <w:bCs/>
                <w:sz w:val="20"/>
              </w:rPr>
            </w:pPr>
            <w:r w:rsidRPr="0007474F">
              <w:rPr>
                <w:rFonts w:ascii="Arial" w:hAnsi="Arial" w:cs="Arial"/>
                <w:b/>
                <w:bCs/>
                <w:sz w:val="20"/>
              </w:rPr>
              <w:t>DAMAS</w:t>
            </w:r>
          </w:p>
        </w:tc>
        <w:tc>
          <w:tcPr>
            <w:tcW w:w="1984" w:type="dxa"/>
            <w:shd w:val="clear" w:color="auto" w:fill="FFFF00"/>
          </w:tcPr>
          <w:p w14:paraId="737DAD20" w14:textId="77777777" w:rsidR="007E1E35" w:rsidRPr="0007474F" w:rsidRDefault="007E1E35" w:rsidP="0043417C">
            <w:pPr>
              <w:pStyle w:val="Ttulo4"/>
              <w:rPr>
                <w:rFonts w:ascii="Arial" w:hAnsi="Arial" w:cs="Arial"/>
                <w:b/>
                <w:bCs/>
                <w:sz w:val="20"/>
              </w:rPr>
            </w:pPr>
            <w:r w:rsidRPr="0007474F">
              <w:rPr>
                <w:rFonts w:ascii="Arial" w:hAnsi="Arial" w:cs="Arial"/>
                <w:b/>
                <w:bCs/>
                <w:sz w:val="20"/>
              </w:rPr>
              <w:t>PRUEBAS</w:t>
            </w:r>
          </w:p>
        </w:tc>
        <w:tc>
          <w:tcPr>
            <w:tcW w:w="3801" w:type="dxa"/>
            <w:gridSpan w:val="3"/>
            <w:shd w:val="clear" w:color="auto" w:fill="FFFF00"/>
          </w:tcPr>
          <w:p w14:paraId="42A0B6DC" w14:textId="77777777" w:rsidR="007E1E35" w:rsidRPr="0007474F" w:rsidRDefault="007E1E35" w:rsidP="0007474F">
            <w:pPr>
              <w:pStyle w:val="Ttulo3"/>
              <w:rPr>
                <w:rFonts w:ascii="Arial" w:hAnsi="Arial" w:cs="Arial"/>
                <w:b/>
                <w:bCs/>
                <w:sz w:val="20"/>
              </w:rPr>
            </w:pPr>
            <w:r w:rsidRPr="0007474F">
              <w:rPr>
                <w:rFonts w:ascii="Arial" w:hAnsi="Arial" w:cs="Arial"/>
                <w:b/>
                <w:bCs/>
                <w:sz w:val="20"/>
              </w:rPr>
              <w:t>VARONES</w:t>
            </w:r>
          </w:p>
          <w:p w14:paraId="37678EF3" w14:textId="77777777" w:rsidR="0007474F" w:rsidRPr="0007474F" w:rsidRDefault="0007474F" w:rsidP="0007474F"/>
        </w:tc>
      </w:tr>
      <w:tr w:rsidR="007E1E35" w:rsidRPr="005E630A" w14:paraId="5F5B5B2B" w14:textId="77777777" w:rsidTr="008441C8">
        <w:trPr>
          <w:trHeight w:val="295"/>
        </w:trPr>
        <w:tc>
          <w:tcPr>
            <w:tcW w:w="1204" w:type="dxa"/>
            <w:shd w:val="clear" w:color="auto" w:fill="00B0F0"/>
          </w:tcPr>
          <w:p w14:paraId="30C39320" w14:textId="77777777" w:rsidR="007E1E35" w:rsidRPr="005E630A" w:rsidRDefault="007E1E35" w:rsidP="0043417C">
            <w:pPr>
              <w:pStyle w:val="Ttulo5"/>
              <w:rPr>
                <w:rFonts w:ascii="Arial" w:hAnsi="Arial" w:cs="Arial"/>
                <w:b/>
                <w:sz w:val="20"/>
              </w:rPr>
            </w:pPr>
            <w:r w:rsidRPr="005E630A">
              <w:rPr>
                <w:rFonts w:ascii="Arial" w:hAnsi="Arial" w:cs="Arial"/>
                <w:b/>
                <w:sz w:val="20"/>
              </w:rPr>
              <w:t>C</w:t>
            </w:r>
          </w:p>
        </w:tc>
        <w:tc>
          <w:tcPr>
            <w:tcW w:w="1276" w:type="dxa"/>
            <w:shd w:val="clear" w:color="auto" w:fill="00B050"/>
          </w:tcPr>
          <w:p w14:paraId="59F0026C" w14:textId="77777777" w:rsidR="007E1E35" w:rsidRPr="005E630A" w:rsidRDefault="007E1E35" w:rsidP="0043417C">
            <w:pPr>
              <w:pStyle w:val="Ttulo5"/>
              <w:rPr>
                <w:rFonts w:ascii="Arial" w:hAnsi="Arial" w:cs="Arial"/>
                <w:b/>
                <w:sz w:val="20"/>
              </w:rPr>
            </w:pPr>
            <w:r w:rsidRPr="005E630A">
              <w:rPr>
                <w:rFonts w:ascii="Arial" w:hAnsi="Arial" w:cs="Arial"/>
                <w:b/>
                <w:sz w:val="20"/>
              </w:rPr>
              <w:t>B</w:t>
            </w:r>
          </w:p>
        </w:tc>
        <w:tc>
          <w:tcPr>
            <w:tcW w:w="1276" w:type="dxa"/>
            <w:shd w:val="clear" w:color="auto" w:fill="FF0000"/>
          </w:tcPr>
          <w:p w14:paraId="6799D43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/>
              </w:rPr>
            </w:pPr>
            <w:r w:rsidRPr="005E630A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1984" w:type="dxa"/>
            <w:shd w:val="clear" w:color="auto" w:fill="FFFF00"/>
          </w:tcPr>
          <w:p w14:paraId="136FC3F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/>
              </w:rPr>
            </w:pPr>
            <w:r w:rsidRPr="005E630A">
              <w:rPr>
                <w:rFonts w:ascii="Arial" w:hAnsi="Arial" w:cs="Arial"/>
                <w:b/>
              </w:rPr>
              <w:t>MARCAS</w:t>
            </w:r>
          </w:p>
        </w:tc>
        <w:tc>
          <w:tcPr>
            <w:tcW w:w="1276" w:type="dxa"/>
            <w:shd w:val="clear" w:color="auto" w:fill="FF5252"/>
          </w:tcPr>
          <w:p w14:paraId="41BD76C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/>
              </w:rPr>
            </w:pPr>
            <w:r w:rsidRPr="005E630A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1276" w:type="dxa"/>
            <w:shd w:val="clear" w:color="auto" w:fill="00B050"/>
          </w:tcPr>
          <w:p w14:paraId="1C81A16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/>
              </w:rPr>
            </w:pPr>
            <w:r w:rsidRPr="005E630A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1249" w:type="dxa"/>
            <w:shd w:val="clear" w:color="auto" w:fill="00B0F0"/>
          </w:tcPr>
          <w:p w14:paraId="3419DDB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/>
              </w:rPr>
            </w:pPr>
            <w:r w:rsidRPr="005E630A">
              <w:rPr>
                <w:rFonts w:ascii="Arial" w:hAnsi="Arial" w:cs="Arial"/>
                <w:b/>
              </w:rPr>
              <w:t>C</w:t>
            </w:r>
          </w:p>
        </w:tc>
      </w:tr>
      <w:tr w:rsidR="007E1E35" w:rsidRPr="005E630A" w14:paraId="3FC39EA8" w14:textId="77777777" w:rsidTr="008441C8">
        <w:trPr>
          <w:trHeight w:val="90"/>
        </w:trPr>
        <w:tc>
          <w:tcPr>
            <w:tcW w:w="1204" w:type="dxa"/>
            <w:shd w:val="clear" w:color="auto" w:fill="DAEEF3" w:themeFill="accent5" w:themeFillTint="33"/>
          </w:tcPr>
          <w:p w14:paraId="4EC5687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645BA5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13,</w:t>
            </w:r>
            <w:r>
              <w:rPr>
                <w:rFonts w:ascii="Arial" w:hAnsi="Arial" w:cs="Arial"/>
              </w:rPr>
              <w:t>10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3C0B0B1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EB4C5D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96</w:t>
            </w:r>
          </w:p>
        </w:tc>
        <w:tc>
          <w:tcPr>
            <w:tcW w:w="1276" w:type="dxa"/>
            <w:shd w:val="clear" w:color="auto" w:fill="FF5252"/>
          </w:tcPr>
          <w:p w14:paraId="4815F50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D663BC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12,</w:t>
            </w:r>
            <w:r>
              <w:rPr>
                <w:rFonts w:ascii="Arial" w:hAnsi="Arial" w:cs="Arial"/>
              </w:rPr>
              <w:t>81</w:t>
            </w:r>
          </w:p>
        </w:tc>
        <w:tc>
          <w:tcPr>
            <w:tcW w:w="1984" w:type="dxa"/>
          </w:tcPr>
          <w:p w14:paraId="260F1AA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100 metros</w:t>
            </w:r>
          </w:p>
          <w:p w14:paraId="2C7E53B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FF5252"/>
          </w:tcPr>
          <w:p w14:paraId="055E14D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551ED3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11,</w:t>
            </w:r>
            <w:r>
              <w:rPr>
                <w:rFonts w:ascii="Arial" w:hAnsi="Arial" w:cs="Arial"/>
              </w:rPr>
              <w:t>21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33056B6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1F56EB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11,</w:t>
            </w:r>
            <w:r>
              <w:rPr>
                <w:rFonts w:ascii="Arial" w:hAnsi="Arial" w:cs="Arial"/>
              </w:rPr>
              <w:t>30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6FA5FDD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E08B99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11,</w:t>
            </w:r>
            <w:r>
              <w:rPr>
                <w:rFonts w:ascii="Arial" w:hAnsi="Arial" w:cs="Arial"/>
              </w:rPr>
              <w:t>45</w:t>
            </w:r>
          </w:p>
        </w:tc>
      </w:tr>
      <w:tr w:rsidR="007E1E35" w:rsidRPr="005E630A" w14:paraId="61A943D5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4EAA689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A7BA00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7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83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73B8173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85EB86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27,</w:t>
            </w:r>
            <w:r>
              <w:rPr>
                <w:rFonts w:ascii="Arial" w:hAnsi="Arial" w:cs="Arial"/>
              </w:rPr>
              <w:t>29</w:t>
            </w:r>
          </w:p>
        </w:tc>
        <w:tc>
          <w:tcPr>
            <w:tcW w:w="1276" w:type="dxa"/>
            <w:shd w:val="clear" w:color="auto" w:fill="FF5252"/>
          </w:tcPr>
          <w:p w14:paraId="64D4F5C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8E67DB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6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68</w:t>
            </w:r>
          </w:p>
        </w:tc>
        <w:tc>
          <w:tcPr>
            <w:tcW w:w="1984" w:type="dxa"/>
            <w:shd w:val="clear" w:color="auto" w:fill="FFFFFF" w:themeFill="background1"/>
          </w:tcPr>
          <w:p w14:paraId="1D725AF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200 metros</w:t>
            </w:r>
          </w:p>
        </w:tc>
        <w:tc>
          <w:tcPr>
            <w:tcW w:w="1276" w:type="dxa"/>
            <w:shd w:val="clear" w:color="auto" w:fill="FF5252"/>
          </w:tcPr>
          <w:p w14:paraId="4719262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ADA61C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48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16E578B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C55D10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23,</w:t>
            </w:r>
            <w:r>
              <w:rPr>
                <w:rFonts w:ascii="Arial" w:hAnsi="Arial" w:cs="Arial"/>
              </w:rPr>
              <w:t>24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03403E9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2AD693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23,</w:t>
            </w:r>
            <w:r>
              <w:rPr>
                <w:rFonts w:ascii="Arial" w:hAnsi="Arial" w:cs="Arial"/>
              </w:rPr>
              <w:t>48</w:t>
            </w:r>
          </w:p>
        </w:tc>
      </w:tr>
      <w:tr w:rsidR="007E1E35" w:rsidRPr="005E630A" w14:paraId="1CEBC216" w14:textId="77777777" w:rsidTr="008441C8">
        <w:trPr>
          <w:trHeight w:val="120"/>
        </w:trPr>
        <w:tc>
          <w:tcPr>
            <w:tcW w:w="1204" w:type="dxa"/>
            <w:shd w:val="clear" w:color="auto" w:fill="DAEEF3" w:themeFill="accent5" w:themeFillTint="33"/>
          </w:tcPr>
          <w:p w14:paraId="359C3AB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5854D6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1.0</w:t>
            </w:r>
            <w:r>
              <w:rPr>
                <w:rFonts w:ascii="Arial" w:hAnsi="Arial" w:cs="Arial"/>
              </w:rPr>
              <w:t>3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36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25F6665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8C10B3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1.0</w:t>
            </w:r>
            <w:r>
              <w:rPr>
                <w:rFonts w:ascii="Arial" w:hAnsi="Arial" w:cs="Arial"/>
              </w:rPr>
              <w:t>2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62</w:t>
            </w:r>
          </w:p>
        </w:tc>
        <w:tc>
          <w:tcPr>
            <w:tcW w:w="1276" w:type="dxa"/>
            <w:shd w:val="clear" w:color="auto" w:fill="FF5252"/>
          </w:tcPr>
          <w:p w14:paraId="20D8479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43F93E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1.0</w:t>
            </w:r>
            <w:r>
              <w:rPr>
                <w:rFonts w:ascii="Arial" w:hAnsi="Arial" w:cs="Arial"/>
              </w:rPr>
              <w:t>1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47</w:t>
            </w:r>
          </w:p>
        </w:tc>
        <w:tc>
          <w:tcPr>
            <w:tcW w:w="1984" w:type="dxa"/>
          </w:tcPr>
          <w:p w14:paraId="361A885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400 metros</w:t>
            </w:r>
          </w:p>
        </w:tc>
        <w:tc>
          <w:tcPr>
            <w:tcW w:w="1276" w:type="dxa"/>
            <w:shd w:val="clear" w:color="auto" w:fill="FF5252"/>
          </w:tcPr>
          <w:p w14:paraId="32EC857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36C9BBC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79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7435203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35230D1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1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71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1CBB180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095C67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2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95</w:t>
            </w:r>
          </w:p>
        </w:tc>
      </w:tr>
      <w:tr w:rsidR="007E1E35" w:rsidRPr="005E630A" w14:paraId="15DEEF75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1B818D5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4177FF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>29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69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2496211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E8160A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>5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66</w:t>
            </w:r>
          </w:p>
        </w:tc>
        <w:tc>
          <w:tcPr>
            <w:tcW w:w="1276" w:type="dxa"/>
            <w:shd w:val="clear" w:color="auto" w:fill="FF5252"/>
          </w:tcPr>
          <w:p w14:paraId="3466B27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62D8CB4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>0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9</w:t>
            </w:r>
            <w:r w:rsidRPr="005E630A">
              <w:rPr>
                <w:rFonts w:ascii="Arial" w:hAnsi="Arial" w:cs="Arial"/>
              </w:rPr>
              <w:t>0</w:t>
            </w:r>
          </w:p>
        </w:tc>
        <w:tc>
          <w:tcPr>
            <w:tcW w:w="1984" w:type="dxa"/>
          </w:tcPr>
          <w:p w14:paraId="31FC4DE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800 metros</w:t>
            </w:r>
          </w:p>
        </w:tc>
        <w:tc>
          <w:tcPr>
            <w:tcW w:w="1276" w:type="dxa"/>
            <w:shd w:val="clear" w:color="auto" w:fill="FF5252"/>
          </w:tcPr>
          <w:p w14:paraId="37452CD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73D7495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</w:t>
            </w:r>
            <w:r w:rsidRPr="005E630A">
              <w:rPr>
                <w:rFonts w:ascii="Arial" w:hAnsi="Arial" w:cs="Arial"/>
                <w:color w:val="000000" w:themeColor="text1"/>
              </w:rPr>
              <w:t>.</w:t>
            </w:r>
            <w:r>
              <w:rPr>
                <w:rFonts w:ascii="Arial" w:hAnsi="Arial" w:cs="Arial"/>
                <w:color w:val="000000" w:themeColor="text1"/>
              </w:rPr>
              <w:t>57</w:t>
            </w:r>
            <w:r w:rsidRPr="005E630A">
              <w:rPr>
                <w:rFonts w:ascii="Arial" w:hAnsi="Arial" w:cs="Arial"/>
                <w:color w:val="000000" w:themeColor="text1"/>
              </w:rPr>
              <w:t>,</w:t>
            </w:r>
            <w:r>
              <w:rPr>
                <w:rFonts w:ascii="Arial" w:hAnsi="Arial" w:cs="Arial"/>
                <w:color w:val="000000" w:themeColor="text1"/>
              </w:rPr>
              <w:t>87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25248E4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67227C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</w:t>
            </w:r>
            <w:r w:rsidRPr="005E630A">
              <w:rPr>
                <w:rFonts w:ascii="Arial" w:hAnsi="Arial" w:cs="Arial"/>
                <w:color w:val="000000" w:themeColor="text1"/>
              </w:rPr>
              <w:t>.</w:t>
            </w:r>
            <w:r>
              <w:rPr>
                <w:rFonts w:ascii="Arial" w:hAnsi="Arial" w:cs="Arial"/>
                <w:color w:val="000000" w:themeColor="text1"/>
              </w:rPr>
              <w:t>58</w:t>
            </w:r>
            <w:r w:rsidRPr="005E630A">
              <w:rPr>
                <w:rFonts w:ascii="Arial" w:hAnsi="Arial" w:cs="Arial"/>
                <w:color w:val="000000" w:themeColor="text1"/>
              </w:rPr>
              <w:t>,</w:t>
            </w:r>
            <w:r>
              <w:rPr>
                <w:rFonts w:ascii="Arial" w:hAnsi="Arial" w:cs="Arial"/>
                <w:color w:val="000000" w:themeColor="text1"/>
              </w:rPr>
              <w:t>80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646C16A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1AD714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5E630A">
              <w:rPr>
                <w:rFonts w:ascii="Arial" w:hAnsi="Arial" w:cs="Arial"/>
                <w:color w:val="000000" w:themeColor="text1"/>
              </w:rPr>
              <w:t>2.0</w:t>
            </w:r>
            <w:r>
              <w:rPr>
                <w:rFonts w:ascii="Arial" w:hAnsi="Arial" w:cs="Arial"/>
                <w:color w:val="000000" w:themeColor="text1"/>
              </w:rPr>
              <w:t>1</w:t>
            </w:r>
            <w:r w:rsidRPr="005E630A">
              <w:rPr>
                <w:rFonts w:ascii="Arial" w:hAnsi="Arial" w:cs="Arial"/>
                <w:color w:val="000000" w:themeColor="text1"/>
              </w:rPr>
              <w:t>,</w:t>
            </w:r>
            <w:r>
              <w:rPr>
                <w:rFonts w:ascii="Arial" w:hAnsi="Arial" w:cs="Arial"/>
                <w:color w:val="000000" w:themeColor="text1"/>
              </w:rPr>
              <w:t>89</w:t>
            </w:r>
          </w:p>
        </w:tc>
      </w:tr>
      <w:tr w:rsidR="007E1E35" w:rsidRPr="005E630A" w14:paraId="39660F7E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2495265C" w14:textId="77777777" w:rsidR="007E1E35" w:rsidRPr="005E630A" w:rsidRDefault="007E1E35" w:rsidP="0043417C">
            <w:pPr>
              <w:tabs>
                <w:tab w:val="left" w:pos="9356"/>
              </w:tabs>
              <w:rPr>
                <w:rFonts w:ascii="Arial" w:hAnsi="Arial" w:cs="Arial"/>
              </w:rPr>
            </w:pPr>
          </w:p>
          <w:p w14:paraId="08ED5C8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5.1</w:t>
            </w:r>
            <w:r>
              <w:rPr>
                <w:rFonts w:ascii="Arial" w:hAnsi="Arial" w:cs="Arial"/>
              </w:rPr>
              <w:t>2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28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1502ACD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2AD5DC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5.0</w:t>
            </w:r>
            <w:r>
              <w:rPr>
                <w:rFonts w:ascii="Arial" w:hAnsi="Arial" w:cs="Arial"/>
              </w:rPr>
              <w:t>8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38</w:t>
            </w:r>
          </w:p>
        </w:tc>
        <w:tc>
          <w:tcPr>
            <w:tcW w:w="1276" w:type="dxa"/>
            <w:shd w:val="clear" w:color="auto" w:fill="FF5252"/>
          </w:tcPr>
          <w:p w14:paraId="6FF301BD" w14:textId="77777777" w:rsidR="007E1E35" w:rsidRPr="005E630A" w:rsidRDefault="007E1E35" w:rsidP="0043417C">
            <w:pPr>
              <w:tabs>
                <w:tab w:val="left" w:pos="9356"/>
              </w:tabs>
              <w:rPr>
                <w:rFonts w:ascii="Arial" w:hAnsi="Arial" w:cs="Arial"/>
              </w:rPr>
            </w:pPr>
          </w:p>
          <w:p w14:paraId="5896B22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59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69</w:t>
            </w:r>
          </w:p>
        </w:tc>
        <w:tc>
          <w:tcPr>
            <w:tcW w:w="1984" w:type="dxa"/>
          </w:tcPr>
          <w:p w14:paraId="283E9F1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1500 metros</w:t>
            </w:r>
          </w:p>
        </w:tc>
        <w:tc>
          <w:tcPr>
            <w:tcW w:w="1276" w:type="dxa"/>
            <w:shd w:val="clear" w:color="auto" w:fill="FF5252"/>
          </w:tcPr>
          <w:p w14:paraId="056A5CC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C74DCF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4.</w:t>
            </w:r>
            <w:r>
              <w:rPr>
                <w:rFonts w:ascii="Arial" w:hAnsi="Arial" w:cs="Arial"/>
              </w:rPr>
              <w:t>05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41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0A4E81F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0DCD97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4.</w:t>
            </w:r>
            <w:r>
              <w:rPr>
                <w:rFonts w:ascii="Arial" w:hAnsi="Arial" w:cs="Arial"/>
              </w:rPr>
              <w:t>10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42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338E8F6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F213E7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4.</w:t>
            </w:r>
            <w:r>
              <w:rPr>
                <w:rFonts w:ascii="Arial" w:hAnsi="Arial" w:cs="Arial"/>
              </w:rPr>
              <w:t>15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48</w:t>
            </w:r>
          </w:p>
        </w:tc>
      </w:tr>
      <w:tr w:rsidR="007E1E35" w:rsidRPr="005E630A" w14:paraId="6444EEDF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1B6D361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7C181C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11.</w:t>
            </w:r>
            <w:r>
              <w:rPr>
                <w:rFonts w:ascii="Arial" w:hAnsi="Arial" w:cs="Arial"/>
              </w:rPr>
              <w:t>28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98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659C6C3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3CF020F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11.</w:t>
            </w:r>
            <w:r>
              <w:rPr>
                <w:rFonts w:ascii="Arial" w:hAnsi="Arial" w:cs="Arial"/>
              </w:rPr>
              <w:t>0</w:t>
            </w:r>
            <w:r w:rsidRPr="005E630A">
              <w:rPr>
                <w:rFonts w:ascii="Arial" w:hAnsi="Arial" w:cs="Arial"/>
              </w:rPr>
              <w:t>1,</w:t>
            </w:r>
            <w:r>
              <w:rPr>
                <w:rFonts w:ascii="Arial" w:hAnsi="Arial" w:cs="Arial"/>
              </w:rPr>
              <w:t>17</w:t>
            </w:r>
          </w:p>
        </w:tc>
        <w:tc>
          <w:tcPr>
            <w:tcW w:w="1276" w:type="dxa"/>
            <w:shd w:val="clear" w:color="auto" w:fill="FF5252"/>
          </w:tcPr>
          <w:p w14:paraId="632CA8C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3538AF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0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43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33</w:t>
            </w:r>
          </w:p>
        </w:tc>
        <w:tc>
          <w:tcPr>
            <w:tcW w:w="1984" w:type="dxa"/>
          </w:tcPr>
          <w:p w14:paraId="7708350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 xml:space="preserve">3000-5000 </w:t>
            </w:r>
            <w:r>
              <w:rPr>
                <w:rFonts w:ascii="Arial" w:hAnsi="Arial" w:cs="Arial"/>
              </w:rPr>
              <w:t>m</w:t>
            </w:r>
            <w:r w:rsidRPr="005E630A">
              <w:rPr>
                <w:rFonts w:ascii="Arial" w:hAnsi="Arial" w:cs="Arial"/>
              </w:rPr>
              <w:t>etros</w:t>
            </w:r>
          </w:p>
        </w:tc>
        <w:tc>
          <w:tcPr>
            <w:tcW w:w="1276" w:type="dxa"/>
            <w:shd w:val="clear" w:color="auto" w:fill="FF5252"/>
          </w:tcPr>
          <w:p w14:paraId="10E6FF9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8E850F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43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83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3762EE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7F134D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59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82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7B852AC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3EC69B6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16.</w:t>
            </w:r>
            <w:r>
              <w:rPr>
                <w:rFonts w:ascii="Arial" w:hAnsi="Arial" w:cs="Arial"/>
              </w:rPr>
              <w:t>09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95</w:t>
            </w:r>
          </w:p>
        </w:tc>
      </w:tr>
      <w:tr w:rsidR="007E1E35" w:rsidRPr="005E630A" w14:paraId="36EE8168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438CD82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</w:p>
          <w:p w14:paraId="0D4CFC4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proofErr w:type="gramStart"/>
            <w:r w:rsidRPr="005E630A">
              <w:rPr>
                <w:rFonts w:ascii="Arial" w:hAnsi="Arial" w:cs="Arial"/>
                <w:bCs/>
              </w:rPr>
              <w:t>XX,XX</w:t>
            </w:r>
            <w:proofErr w:type="gramEnd"/>
          </w:p>
        </w:tc>
        <w:tc>
          <w:tcPr>
            <w:tcW w:w="1276" w:type="dxa"/>
            <w:shd w:val="clear" w:color="auto" w:fill="C2D69B" w:themeFill="accent3" w:themeFillTint="99"/>
          </w:tcPr>
          <w:p w14:paraId="5D77EF4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  <w:color w:val="FFFFFF"/>
              </w:rPr>
            </w:pPr>
          </w:p>
          <w:p w14:paraId="5D23B12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proofErr w:type="gramStart"/>
            <w:r w:rsidRPr="005E630A">
              <w:rPr>
                <w:rFonts w:ascii="Arial" w:hAnsi="Arial" w:cs="Arial"/>
                <w:bCs/>
                <w:color w:val="000000" w:themeColor="text1"/>
              </w:rPr>
              <w:t>XX,XX</w:t>
            </w:r>
            <w:proofErr w:type="gramEnd"/>
          </w:p>
        </w:tc>
        <w:tc>
          <w:tcPr>
            <w:tcW w:w="1276" w:type="dxa"/>
            <w:shd w:val="clear" w:color="auto" w:fill="FF5252"/>
          </w:tcPr>
          <w:p w14:paraId="3D4F81F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  <w:color w:val="000000"/>
              </w:rPr>
            </w:pPr>
          </w:p>
          <w:p w14:paraId="2E39393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proofErr w:type="gramStart"/>
            <w:r w:rsidRPr="005E630A">
              <w:rPr>
                <w:rFonts w:ascii="Arial" w:hAnsi="Arial" w:cs="Arial"/>
                <w:bCs/>
                <w:color w:val="000000"/>
              </w:rPr>
              <w:t>XX,XX</w:t>
            </w:r>
            <w:proofErr w:type="gramEnd"/>
          </w:p>
        </w:tc>
        <w:tc>
          <w:tcPr>
            <w:tcW w:w="1984" w:type="dxa"/>
          </w:tcPr>
          <w:p w14:paraId="6455E3E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r w:rsidRPr="005E630A">
              <w:rPr>
                <w:rFonts w:ascii="Arial" w:hAnsi="Arial" w:cs="Arial"/>
                <w:bCs/>
              </w:rPr>
              <w:t xml:space="preserve">Prueba </w:t>
            </w:r>
          </w:p>
          <w:p w14:paraId="4E15E43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r w:rsidRPr="005E630A">
              <w:rPr>
                <w:rFonts w:ascii="Arial" w:hAnsi="Arial" w:cs="Arial"/>
                <w:bCs/>
              </w:rPr>
              <w:t>Pedestre</w:t>
            </w:r>
          </w:p>
        </w:tc>
        <w:tc>
          <w:tcPr>
            <w:tcW w:w="1276" w:type="dxa"/>
            <w:shd w:val="clear" w:color="auto" w:fill="FF5252"/>
          </w:tcPr>
          <w:p w14:paraId="38E1327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  <w:color w:val="000000"/>
              </w:rPr>
            </w:pPr>
          </w:p>
          <w:p w14:paraId="325A4F0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proofErr w:type="gramStart"/>
            <w:r w:rsidRPr="005E630A">
              <w:rPr>
                <w:rFonts w:ascii="Arial" w:hAnsi="Arial" w:cs="Arial"/>
                <w:bCs/>
                <w:color w:val="000000"/>
              </w:rPr>
              <w:t>XX,XX</w:t>
            </w:r>
            <w:proofErr w:type="gramEnd"/>
          </w:p>
        </w:tc>
        <w:tc>
          <w:tcPr>
            <w:tcW w:w="1276" w:type="dxa"/>
            <w:shd w:val="clear" w:color="auto" w:fill="C2D69B" w:themeFill="accent3" w:themeFillTint="99"/>
          </w:tcPr>
          <w:p w14:paraId="4D95CDA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  <w:color w:val="FFFFFF"/>
              </w:rPr>
            </w:pPr>
          </w:p>
          <w:p w14:paraId="06FF55E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proofErr w:type="gramStart"/>
            <w:r w:rsidRPr="005E630A">
              <w:rPr>
                <w:rFonts w:ascii="Arial" w:hAnsi="Arial" w:cs="Arial"/>
                <w:bCs/>
                <w:color w:val="000000" w:themeColor="text1"/>
              </w:rPr>
              <w:t>XX,XX</w:t>
            </w:r>
            <w:proofErr w:type="gramEnd"/>
          </w:p>
        </w:tc>
        <w:tc>
          <w:tcPr>
            <w:tcW w:w="1249" w:type="dxa"/>
            <w:shd w:val="clear" w:color="auto" w:fill="DAEEF3" w:themeFill="accent5" w:themeFillTint="33"/>
          </w:tcPr>
          <w:p w14:paraId="0C8FA81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</w:p>
          <w:p w14:paraId="7E30F33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proofErr w:type="gramStart"/>
            <w:r w:rsidRPr="005E630A">
              <w:rPr>
                <w:rFonts w:ascii="Arial" w:hAnsi="Arial" w:cs="Arial"/>
                <w:bCs/>
              </w:rPr>
              <w:t>XX,XX</w:t>
            </w:r>
            <w:proofErr w:type="gramEnd"/>
          </w:p>
        </w:tc>
      </w:tr>
      <w:tr w:rsidR="007E1E35" w:rsidRPr="005E630A" w14:paraId="19E2225A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76E74E1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2ACBED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17,</w:t>
            </w:r>
            <w:r>
              <w:rPr>
                <w:rFonts w:ascii="Arial" w:hAnsi="Arial" w:cs="Arial"/>
              </w:rPr>
              <w:t>49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8225EA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3996F68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17,</w:t>
            </w:r>
            <w:r>
              <w:rPr>
                <w:rFonts w:ascii="Arial" w:hAnsi="Arial" w:cs="Arial"/>
              </w:rPr>
              <w:t>04</w:t>
            </w:r>
          </w:p>
        </w:tc>
        <w:tc>
          <w:tcPr>
            <w:tcW w:w="1276" w:type="dxa"/>
            <w:shd w:val="clear" w:color="auto" w:fill="FF5252"/>
          </w:tcPr>
          <w:p w14:paraId="6F7B7CA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6F6A82B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21</w:t>
            </w:r>
          </w:p>
        </w:tc>
        <w:tc>
          <w:tcPr>
            <w:tcW w:w="1984" w:type="dxa"/>
          </w:tcPr>
          <w:p w14:paraId="6426659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 xml:space="preserve">100-110 </w:t>
            </w:r>
          </w:p>
          <w:p w14:paraId="30148FC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5E630A">
              <w:rPr>
                <w:rFonts w:ascii="Arial" w:hAnsi="Arial" w:cs="Arial"/>
              </w:rPr>
              <w:t>etros Vallas</w:t>
            </w:r>
          </w:p>
        </w:tc>
        <w:tc>
          <w:tcPr>
            <w:tcW w:w="1276" w:type="dxa"/>
            <w:shd w:val="clear" w:color="auto" w:fill="FF5252"/>
          </w:tcPr>
          <w:p w14:paraId="1FDD708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D33E39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57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1AADB4F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15048E0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31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6AC84BC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110BAF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5E630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81</w:t>
            </w:r>
          </w:p>
        </w:tc>
      </w:tr>
      <w:tr w:rsidR="007E1E35" w:rsidRPr="005E630A" w14:paraId="04D9B3B8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134C912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7B68DFA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  <w:color w:val="000000" w:themeColor="text1"/>
              </w:rPr>
              <w:t>1.1</w:t>
            </w:r>
            <w:r>
              <w:rPr>
                <w:rFonts w:ascii="Arial" w:hAnsi="Arial" w:cs="Arial"/>
                <w:color w:val="000000" w:themeColor="text1"/>
              </w:rPr>
              <w:t>3</w:t>
            </w:r>
            <w:r w:rsidRPr="005E630A">
              <w:rPr>
                <w:rFonts w:ascii="Arial" w:hAnsi="Arial" w:cs="Arial"/>
                <w:color w:val="000000" w:themeColor="text1"/>
              </w:rPr>
              <w:t>,</w:t>
            </w:r>
            <w:r>
              <w:rPr>
                <w:rFonts w:ascii="Arial" w:hAnsi="Arial" w:cs="Arial"/>
                <w:color w:val="000000" w:themeColor="text1"/>
              </w:rPr>
              <w:t>27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0157FD4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79B717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  <w:color w:val="000000" w:themeColor="text1"/>
              </w:rPr>
              <w:t>1.1</w:t>
            </w:r>
            <w:r>
              <w:rPr>
                <w:rFonts w:ascii="Arial" w:hAnsi="Arial" w:cs="Arial"/>
                <w:color w:val="000000" w:themeColor="text1"/>
              </w:rPr>
              <w:t>1</w:t>
            </w:r>
            <w:r w:rsidRPr="005E630A">
              <w:rPr>
                <w:rFonts w:ascii="Arial" w:hAnsi="Arial" w:cs="Arial"/>
                <w:color w:val="000000" w:themeColor="text1"/>
              </w:rPr>
              <w:t>,</w:t>
            </w:r>
            <w:r>
              <w:rPr>
                <w:rFonts w:ascii="Arial" w:hAnsi="Arial" w:cs="Arial"/>
                <w:color w:val="000000" w:themeColor="text1"/>
              </w:rPr>
              <w:t>24</w:t>
            </w:r>
          </w:p>
        </w:tc>
        <w:tc>
          <w:tcPr>
            <w:tcW w:w="1276" w:type="dxa"/>
            <w:shd w:val="clear" w:color="auto" w:fill="FF5252"/>
          </w:tcPr>
          <w:p w14:paraId="115CCDA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304B5D5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  <w:color w:val="000000" w:themeColor="text1"/>
              </w:rPr>
              <w:t>1.</w:t>
            </w:r>
            <w:r>
              <w:rPr>
                <w:rFonts w:ascii="Arial" w:hAnsi="Arial" w:cs="Arial"/>
                <w:color w:val="000000" w:themeColor="text1"/>
              </w:rPr>
              <w:t>09</w:t>
            </w:r>
            <w:r w:rsidRPr="005E630A">
              <w:rPr>
                <w:rFonts w:ascii="Arial" w:hAnsi="Arial" w:cs="Arial"/>
                <w:color w:val="000000" w:themeColor="text1"/>
              </w:rPr>
              <w:t>,</w:t>
            </w:r>
            <w:r>
              <w:rPr>
                <w:rFonts w:ascii="Arial" w:hAnsi="Arial" w:cs="Arial"/>
                <w:color w:val="000000" w:themeColor="text1"/>
              </w:rPr>
              <w:t>69</w:t>
            </w:r>
          </w:p>
        </w:tc>
        <w:tc>
          <w:tcPr>
            <w:tcW w:w="1984" w:type="dxa"/>
          </w:tcPr>
          <w:p w14:paraId="5647F17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400 mts.</w:t>
            </w:r>
          </w:p>
          <w:p w14:paraId="210715D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5E630A">
              <w:rPr>
                <w:rFonts w:ascii="Arial" w:hAnsi="Arial" w:cs="Arial"/>
              </w:rPr>
              <w:t>etros Vallas</w:t>
            </w:r>
          </w:p>
        </w:tc>
        <w:tc>
          <w:tcPr>
            <w:tcW w:w="1276" w:type="dxa"/>
            <w:shd w:val="clear" w:color="auto" w:fill="FF5252"/>
          </w:tcPr>
          <w:p w14:paraId="27DCE24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  <w:color w:val="000000"/>
              </w:rPr>
            </w:pPr>
          </w:p>
          <w:p w14:paraId="5FE147C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r w:rsidRPr="005E630A">
              <w:rPr>
                <w:rFonts w:ascii="Arial" w:hAnsi="Arial" w:cs="Arial"/>
                <w:bCs/>
                <w:color w:val="000000"/>
              </w:rPr>
              <w:t>5</w:t>
            </w:r>
            <w:r>
              <w:rPr>
                <w:rFonts w:ascii="Arial" w:hAnsi="Arial" w:cs="Arial"/>
                <w:bCs/>
                <w:color w:val="000000"/>
              </w:rPr>
              <w:t>9</w:t>
            </w:r>
            <w:r w:rsidRPr="005E630A">
              <w:rPr>
                <w:rFonts w:ascii="Arial" w:hAnsi="Arial" w:cs="Arial"/>
                <w:bCs/>
                <w:color w:val="000000"/>
              </w:rPr>
              <w:t>.</w:t>
            </w:r>
            <w:r>
              <w:rPr>
                <w:rFonts w:ascii="Arial" w:hAnsi="Arial" w:cs="Arial"/>
                <w:bCs/>
                <w:color w:val="000000"/>
              </w:rPr>
              <w:t>74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608ABD6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  <w:color w:val="FFFFFF"/>
              </w:rPr>
            </w:pPr>
          </w:p>
          <w:p w14:paraId="4590459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1.01</w:t>
            </w:r>
            <w:r w:rsidRPr="005E630A">
              <w:rPr>
                <w:rFonts w:ascii="Arial" w:hAnsi="Arial" w:cs="Arial"/>
                <w:bCs/>
                <w:color w:val="000000" w:themeColor="text1"/>
              </w:rPr>
              <w:t>,</w:t>
            </w:r>
            <w:r>
              <w:rPr>
                <w:rFonts w:ascii="Arial" w:hAnsi="Arial" w:cs="Arial"/>
                <w:bCs/>
                <w:color w:val="000000" w:themeColor="text1"/>
              </w:rPr>
              <w:t>44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4ACBC99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</w:p>
          <w:p w14:paraId="0702789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1.02,42</w:t>
            </w:r>
          </w:p>
        </w:tc>
      </w:tr>
      <w:tr w:rsidR="007E1E35" w:rsidRPr="005E630A" w14:paraId="3E844E3B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2ED0526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8F68BA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4.</w:t>
            </w:r>
            <w:r>
              <w:rPr>
                <w:rFonts w:ascii="Arial" w:hAnsi="Arial" w:cs="Arial"/>
              </w:rPr>
              <w:t>91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7558ECD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6F821BF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09</w:t>
            </w:r>
          </w:p>
        </w:tc>
        <w:tc>
          <w:tcPr>
            <w:tcW w:w="1276" w:type="dxa"/>
            <w:shd w:val="clear" w:color="auto" w:fill="FF5252"/>
          </w:tcPr>
          <w:p w14:paraId="6D78A1B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7E187A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5.</w:t>
            </w:r>
            <w:r>
              <w:rPr>
                <w:rFonts w:ascii="Arial" w:hAnsi="Arial" w:cs="Arial"/>
              </w:rPr>
              <w:t>19</w:t>
            </w:r>
          </w:p>
        </w:tc>
        <w:tc>
          <w:tcPr>
            <w:tcW w:w="1984" w:type="dxa"/>
          </w:tcPr>
          <w:p w14:paraId="321D1FB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S. Largo</w:t>
            </w:r>
          </w:p>
        </w:tc>
        <w:tc>
          <w:tcPr>
            <w:tcW w:w="1276" w:type="dxa"/>
            <w:shd w:val="clear" w:color="auto" w:fill="FF5252"/>
          </w:tcPr>
          <w:p w14:paraId="22560BA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A0A595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6.</w:t>
            </w:r>
            <w:r>
              <w:rPr>
                <w:rFonts w:ascii="Arial" w:hAnsi="Arial" w:cs="Arial"/>
              </w:rPr>
              <w:t>64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A123D9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8D2962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6.</w:t>
            </w:r>
            <w:r>
              <w:rPr>
                <w:rFonts w:ascii="Arial" w:hAnsi="Arial" w:cs="Arial"/>
              </w:rPr>
              <w:t>54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11D792D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162903D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6.21</w:t>
            </w:r>
          </w:p>
        </w:tc>
      </w:tr>
      <w:tr w:rsidR="007E1E35" w:rsidRPr="005E630A" w14:paraId="30CA184B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74B9F71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1D48F60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>42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1313989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1D223E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>47</w:t>
            </w:r>
          </w:p>
        </w:tc>
        <w:tc>
          <w:tcPr>
            <w:tcW w:w="1276" w:type="dxa"/>
            <w:shd w:val="clear" w:color="auto" w:fill="FF5252"/>
          </w:tcPr>
          <w:p w14:paraId="25B884E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32D0458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1.5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984" w:type="dxa"/>
          </w:tcPr>
          <w:p w14:paraId="7B070B5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S. Alto</w:t>
            </w:r>
          </w:p>
        </w:tc>
        <w:tc>
          <w:tcPr>
            <w:tcW w:w="1276" w:type="dxa"/>
            <w:shd w:val="clear" w:color="auto" w:fill="FF5252"/>
          </w:tcPr>
          <w:p w14:paraId="584A687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399653B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>86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715FC4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017B179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>80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6A45BF3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10C6AC3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1.7</w:t>
            </w:r>
            <w:r>
              <w:rPr>
                <w:rFonts w:ascii="Arial" w:hAnsi="Arial" w:cs="Arial"/>
                <w:lang w:val="en-US"/>
              </w:rPr>
              <w:t>5</w:t>
            </w:r>
          </w:p>
        </w:tc>
      </w:tr>
      <w:tr w:rsidR="007E1E35" w:rsidRPr="005E630A" w14:paraId="394F6C11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5412CC5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7034F57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Pr="005E630A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  <w:lang w:val="en-US"/>
              </w:rPr>
              <w:t>30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3AB9153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696EDF8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10.</w:t>
            </w:r>
            <w:r>
              <w:rPr>
                <w:rFonts w:ascii="Arial" w:hAnsi="Arial" w:cs="Arial"/>
                <w:lang w:val="en-US"/>
              </w:rPr>
              <w:t>46</w:t>
            </w:r>
          </w:p>
        </w:tc>
        <w:tc>
          <w:tcPr>
            <w:tcW w:w="1276" w:type="dxa"/>
            <w:shd w:val="clear" w:color="auto" w:fill="FF5252"/>
          </w:tcPr>
          <w:p w14:paraId="5D82190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630628D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  <w:lang w:val="en-US"/>
              </w:rPr>
              <w:t>10.</w:t>
            </w:r>
            <w:r>
              <w:rPr>
                <w:rFonts w:ascii="Arial" w:hAnsi="Arial" w:cs="Arial"/>
                <w:lang w:val="en-US"/>
              </w:rPr>
              <w:t>59</w:t>
            </w:r>
          </w:p>
        </w:tc>
        <w:tc>
          <w:tcPr>
            <w:tcW w:w="1984" w:type="dxa"/>
          </w:tcPr>
          <w:p w14:paraId="7E595BA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S. Triple</w:t>
            </w:r>
          </w:p>
        </w:tc>
        <w:tc>
          <w:tcPr>
            <w:tcW w:w="1276" w:type="dxa"/>
            <w:shd w:val="clear" w:color="auto" w:fill="FF5252"/>
          </w:tcPr>
          <w:p w14:paraId="451EF60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4FD25AD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13.</w:t>
            </w:r>
            <w:r>
              <w:rPr>
                <w:rFonts w:ascii="Arial" w:hAnsi="Arial" w:cs="Arial"/>
                <w:lang w:val="en-US"/>
              </w:rPr>
              <w:t>43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3F2D4B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25D6A98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12.</w:t>
            </w:r>
            <w:r>
              <w:rPr>
                <w:rFonts w:ascii="Arial" w:hAnsi="Arial" w:cs="Arial"/>
                <w:lang w:val="en-US"/>
              </w:rPr>
              <w:t>60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373252F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20A6C7E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12.</w:t>
            </w:r>
            <w:r>
              <w:rPr>
                <w:rFonts w:ascii="Arial" w:hAnsi="Arial" w:cs="Arial"/>
                <w:lang w:val="en-US"/>
              </w:rPr>
              <w:t>32</w:t>
            </w:r>
          </w:p>
        </w:tc>
      </w:tr>
      <w:tr w:rsidR="007E1E35" w:rsidRPr="005E630A" w14:paraId="1ADA5533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36F193C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6CBF1DB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9.</w:t>
            </w:r>
            <w:r>
              <w:rPr>
                <w:rFonts w:ascii="Arial" w:hAnsi="Arial" w:cs="Arial"/>
                <w:lang w:val="en-US"/>
              </w:rPr>
              <w:t>04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7AE31EC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7620FF3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  <w:r w:rsidRPr="005E630A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  <w:lang w:val="en-US"/>
              </w:rPr>
              <w:t>38</w:t>
            </w:r>
          </w:p>
        </w:tc>
        <w:tc>
          <w:tcPr>
            <w:tcW w:w="1276" w:type="dxa"/>
            <w:shd w:val="clear" w:color="auto" w:fill="FF5252"/>
          </w:tcPr>
          <w:p w14:paraId="6AEC37C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0325845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  <w:lang w:val="en-US"/>
              </w:rPr>
              <w:t>10.</w:t>
            </w:r>
            <w:r>
              <w:rPr>
                <w:rFonts w:ascii="Arial" w:hAnsi="Arial" w:cs="Arial"/>
                <w:lang w:val="en-US"/>
              </w:rPr>
              <w:t>22</w:t>
            </w:r>
          </w:p>
        </w:tc>
        <w:tc>
          <w:tcPr>
            <w:tcW w:w="1984" w:type="dxa"/>
          </w:tcPr>
          <w:p w14:paraId="5152175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  <w:r w:rsidRPr="005E630A">
              <w:rPr>
                <w:rFonts w:ascii="Arial" w:hAnsi="Arial" w:cs="Arial"/>
                <w:lang w:val="en-US"/>
              </w:rPr>
              <w:t>L. Bala</w:t>
            </w:r>
          </w:p>
        </w:tc>
        <w:tc>
          <w:tcPr>
            <w:tcW w:w="1276" w:type="dxa"/>
            <w:shd w:val="clear" w:color="auto" w:fill="FF5252"/>
          </w:tcPr>
          <w:p w14:paraId="5555CDA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7C066B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99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0B31B13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0C68FF1A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12.</w:t>
            </w:r>
            <w:r>
              <w:rPr>
                <w:rFonts w:ascii="Arial" w:hAnsi="Arial" w:cs="Arial"/>
              </w:rPr>
              <w:t>67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330F33A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693E6CA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20</w:t>
            </w:r>
          </w:p>
        </w:tc>
      </w:tr>
      <w:tr w:rsidR="007E1E35" w:rsidRPr="005E630A" w14:paraId="0FAD8357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450350E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B43A3C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72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CEEFEC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7B1114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0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73</w:t>
            </w:r>
          </w:p>
        </w:tc>
        <w:tc>
          <w:tcPr>
            <w:tcW w:w="1276" w:type="dxa"/>
            <w:shd w:val="clear" w:color="auto" w:fill="FF5252"/>
          </w:tcPr>
          <w:p w14:paraId="3EF19E3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64FD61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6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03</w:t>
            </w:r>
          </w:p>
        </w:tc>
        <w:tc>
          <w:tcPr>
            <w:tcW w:w="1984" w:type="dxa"/>
          </w:tcPr>
          <w:p w14:paraId="4FD4DA9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L. Disco</w:t>
            </w:r>
          </w:p>
        </w:tc>
        <w:tc>
          <w:tcPr>
            <w:tcW w:w="1276" w:type="dxa"/>
            <w:shd w:val="clear" w:color="auto" w:fill="FF5252"/>
          </w:tcPr>
          <w:p w14:paraId="33D3A3F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945CF8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39.61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66388DD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2A5883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8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23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436727B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676B050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6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25</w:t>
            </w:r>
          </w:p>
        </w:tc>
      </w:tr>
      <w:tr w:rsidR="007E1E35" w:rsidRPr="005E630A" w14:paraId="74E27C1C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0E945C40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6CA3CD34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04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6304287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31906E4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53</w:t>
            </w:r>
          </w:p>
        </w:tc>
        <w:tc>
          <w:tcPr>
            <w:tcW w:w="1276" w:type="dxa"/>
            <w:shd w:val="clear" w:color="auto" w:fill="FF5252"/>
          </w:tcPr>
          <w:p w14:paraId="0CE2D9CF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5CA890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2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28</w:t>
            </w:r>
          </w:p>
        </w:tc>
        <w:tc>
          <w:tcPr>
            <w:tcW w:w="1984" w:type="dxa"/>
          </w:tcPr>
          <w:p w14:paraId="75F7BF89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L. Jabalina</w:t>
            </w:r>
          </w:p>
        </w:tc>
        <w:tc>
          <w:tcPr>
            <w:tcW w:w="1276" w:type="dxa"/>
            <w:shd w:val="clear" w:color="auto" w:fill="FF5252"/>
          </w:tcPr>
          <w:p w14:paraId="3C7BDD7C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6ECBB7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8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53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72E14AED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804600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7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65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6AE3F49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62AD96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5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71</w:t>
            </w:r>
          </w:p>
        </w:tc>
      </w:tr>
      <w:tr w:rsidR="007E1E35" w:rsidRPr="005E630A" w14:paraId="40F81B76" w14:textId="77777777" w:rsidTr="008441C8">
        <w:tc>
          <w:tcPr>
            <w:tcW w:w="1204" w:type="dxa"/>
            <w:shd w:val="clear" w:color="auto" w:fill="DAEEF3" w:themeFill="accent5" w:themeFillTint="33"/>
          </w:tcPr>
          <w:p w14:paraId="2FC03383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7B84ED72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6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84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35962BD8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D1CDA0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7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77</w:t>
            </w:r>
          </w:p>
        </w:tc>
        <w:tc>
          <w:tcPr>
            <w:tcW w:w="1276" w:type="dxa"/>
            <w:shd w:val="clear" w:color="auto" w:fill="FF5252"/>
          </w:tcPr>
          <w:p w14:paraId="36E43EB7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6D46D0F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1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49</w:t>
            </w:r>
          </w:p>
        </w:tc>
        <w:tc>
          <w:tcPr>
            <w:tcW w:w="1984" w:type="dxa"/>
          </w:tcPr>
          <w:p w14:paraId="50CB6F71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L. Martillo</w:t>
            </w:r>
          </w:p>
        </w:tc>
        <w:tc>
          <w:tcPr>
            <w:tcW w:w="1276" w:type="dxa"/>
            <w:shd w:val="clear" w:color="auto" w:fill="FF5252"/>
          </w:tcPr>
          <w:p w14:paraId="277F287B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5440B5C6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81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18A448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4073891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50</w:t>
            </w:r>
          </w:p>
        </w:tc>
        <w:tc>
          <w:tcPr>
            <w:tcW w:w="1249" w:type="dxa"/>
            <w:shd w:val="clear" w:color="auto" w:fill="DAEEF3" w:themeFill="accent5" w:themeFillTint="33"/>
          </w:tcPr>
          <w:p w14:paraId="2B6025D5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</w:p>
          <w:p w14:paraId="22981F5E" w14:textId="77777777" w:rsidR="007E1E35" w:rsidRPr="005E630A" w:rsidRDefault="007E1E35" w:rsidP="0043417C">
            <w:pPr>
              <w:tabs>
                <w:tab w:val="left" w:pos="9356"/>
              </w:tabs>
              <w:jc w:val="center"/>
              <w:rPr>
                <w:rFonts w:ascii="Arial" w:hAnsi="Arial" w:cs="Arial"/>
              </w:rPr>
            </w:pPr>
            <w:r w:rsidRPr="005E630A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0</w:t>
            </w:r>
            <w:r w:rsidRPr="005E630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71</w:t>
            </w:r>
          </w:p>
        </w:tc>
      </w:tr>
    </w:tbl>
    <w:p w14:paraId="09424E32" w14:textId="77777777" w:rsidR="007E1E35" w:rsidRPr="005E630A" w:rsidRDefault="007E1E35" w:rsidP="007E1E35">
      <w:pPr>
        <w:tabs>
          <w:tab w:val="left" w:pos="9356"/>
        </w:tabs>
        <w:jc w:val="center"/>
        <w:rPr>
          <w:rFonts w:ascii="Courier New" w:hAnsi="Courier New"/>
        </w:rPr>
      </w:pPr>
    </w:p>
    <w:p w14:paraId="1F1DAD29" w14:textId="5088CF57" w:rsidR="00E86D58" w:rsidRDefault="00E86D5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2B872774" w14:textId="344CA72D" w:rsidR="00E86D58" w:rsidRDefault="00E86D58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p w14:paraId="48C070D6" w14:textId="77777777" w:rsidR="00C8530E" w:rsidRDefault="00C8530E" w:rsidP="005E7EA3">
      <w:pPr>
        <w:widowControl w:val="0"/>
        <w:tabs>
          <w:tab w:val="left" w:pos="9356"/>
        </w:tabs>
        <w:jc w:val="center"/>
        <w:rPr>
          <w:rFonts w:ascii="Courier New" w:hAnsi="Courier New"/>
          <w:sz w:val="24"/>
          <w:szCs w:val="24"/>
        </w:rPr>
      </w:pPr>
    </w:p>
    <w:sectPr w:rsidR="00C8530E" w:rsidSect="00A267C8">
      <w:endnotePr>
        <w:numFmt w:val="decimal"/>
      </w:endnotePr>
      <w:pgSz w:w="12242" w:h="15842" w:code="1"/>
      <w:pgMar w:top="567" w:right="1418" w:bottom="851" w:left="1418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panose1 w:val="020B0604020202020204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37DFC"/>
    <w:multiLevelType w:val="singleLevel"/>
    <w:tmpl w:val="1A104AD8"/>
    <w:lvl w:ilvl="0">
      <w:start w:val="2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" w15:restartNumberingAfterBreak="0">
    <w:nsid w:val="46E63AE4"/>
    <w:multiLevelType w:val="singleLevel"/>
    <w:tmpl w:val="E6746DB0"/>
    <w:lvl w:ilvl="0">
      <w:start w:val="16"/>
      <w:numFmt w:val="bullet"/>
      <w:lvlText w:val="-"/>
      <w:lvlJc w:val="left"/>
      <w:pPr>
        <w:tabs>
          <w:tab w:val="num" w:pos="1894"/>
        </w:tabs>
        <w:ind w:left="1894" w:hanging="450"/>
      </w:pPr>
      <w:rPr>
        <w:rFonts w:ascii="Times New Roman" w:hAnsi="Times New Roman" w:hint="default"/>
      </w:rPr>
    </w:lvl>
  </w:abstractNum>
  <w:abstractNum w:abstractNumId="2" w15:restartNumberingAfterBreak="0">
    <w:nsid w:val="572B577B"/>
    <w:multiLevelType w:val="hybridMultilevel"/>
    <w:tmpl w:val="106C507A"/>
    <w:lvl w:ilvl="0" w:tplc="F3DA803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623915">
    <w:abstractNumId w:val="1"/>
  </w:num>
  <w:num w:numId="2" w16cid:durableId="383336886">
    <w:abstractNumId w:val="0"/>
  </w:num>
  <w:num w:numId="3" w16cid:durableId="937370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1"/>
  <w:displayBackgroundShap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E87"/>
    <w:rsid w:val="00006149"/>
    <w:rsid w:val="00011B73"/>
    <w:rsid w:val="00030343"/>
    <w:rsid w:val="000313B1"/>
    <w:rsid w:val="00032F72"/>
    <w:rsid w:val="0004417D"/>
    <w:rsid w:val="00052EDF"/>
    <w:rsid w:val="00054E1B"/>
    <w:rsid w:val="00066773"/>
    <w:rsid w:val="00067E6C"/>
    <w:rsid w:val="000743D0"/>
    <w:rsid w:val="0007474F"/>
    <w:rsid w:val="0007748B"/>
    <w:rsid w:val="00081591"/>
    <w:rsid w:val="00085DBB"/>
    <w:rsid w:val="0008764D"/>
    <w:rsid w:val="00093009"/>
    <w:rsid w:val="0009632D"/>
    <w:rsid w:val="000A1A36"/>
    <w:rsid w:val="000A1FEB"/>
    <w:rsid w:val="000B0CD7"/>
    <w:rsid w:val="000C09B8"/>
    <w:rsid w:val="000C2A1F"/>
    <w:rsid w:val="000C6455"/>
    <w:rsid w:val="000D75BE"/>
    <w:rsid w:val="000E19EA"/>
    <w:rsid w:val="000E2F71"/>
    <w:rsid w:val="000E563D"/>
    <w:rsid w:val="000F1EB4"/>
    <w:rsid w:val="000F2114"/>
    <w:rsid w:val="000F7EF4"/>
    <w:rsid w:val="001176AD"/>
    <w:rsid w:val="00122F95"/>
    <w:rsid w:val="001242B9"/>
    <w:rsid w:val="00124BBD"/>
    <w:rsid w:val="0012674A"/>
    <w:rsid w:val="00130278"/>
    <w:rsid w:val="00130D30"/>
    <w:rsid w:val="0014129F"/>
    <w:rsid w:val="00144DBB"/>
    <w:rsid w:val="001532F9"/>
    <w:rsid w:val="00165235"/>
    <w:rsid w:val="00167168"/>
    <w:rsid w:val="00170C72"/>
    <w:rsid w:val="00174859"/>
    <w:rsid w:val="001772AE"/>
    <w:rsid w:val="00182753"/>
    <w:rsid w:val="00194467"/>
    <w:rsid w:val="00194885"/>
    <w:rsid w:val="00195129"/>
    <w:rsid w:val="00197325"/>
    <w:rsid w:val="001A58A5"/>
    <w:rsid w:val="001A65FD"/>
    <w:rsid w:val="001A76F8"/>
    <w:rsid w:val="001B19B0"/>
    <w:rsid w:val="001C14C8"/>
    <w:rsid w:val="001C210A"/>
    <w:rsid w:val="001E16ED"/>
    <w:rsid w:val="001E5793"/>
    <w:rsid w:val="00202AAF"/>
    <w:rsid w:val="00204F3A"/>
    <w:rsid w:val="00211AE5"/>
    <w:rsid w:val="002139DC"/>
    <w:rsid w:val="0022003E"/>
    <w:rsid w:val="002248C1"/>
    <w:rsid w:val="00226667"/>
    <w:rsid w:val="002357D5"/>
    <w:rsid w:val="0024194D"/>
    <w:rsid w:val="00241BBE"/>
    <w:rsid w:val="0024286E"/>
    <w:rsid w:val="00251FF2"/>
    <w:rsid w:val="002570C6"/>
    <w:rsid w:val="00263700"/>
    <w:rsid w:val="00263E5A"/>
    <w:rsid w:val="00264CB6"/>
    <w:rsid w:val="002650A3"/>
    <w:rsid w:val="00272019"/>
    <w:rsid w:val="00275035"/>
    <w:rsid w:val="00281C54"/>
    <w:rsid w:val="00285D90"/>
    <w:rsid w:val="00292A3D"/>
    <w:rsid w:val="00296C68"/>
    <w:rsid w:val="00297414"/>
    <w:rsid w:val="002A504B"/>
    <w:rsid w:val="002B0310"/>
    <w:rsid w:val="002B0A0E"/>
    <w:rsid w:val="002C017D"/>
    <w:rsid w:val="002C234F"/>
    <w:rsid w:val="002C3227"/>
    <w:rsid w:val="002C478B"/>
    <w:rsid w:val="00300067"/>
    <w:rsid w:val="00300A9E"/>
    <w:rsid w:val="00302B02"/>
    <w:rsid w:val="00302DB1"/>
    <w:rsid w:val="00306A1F"/>
    <w:rsid w:val="0030706A"/>
    <w:rsid w:val="00310C85"/>
    <w:rsid w:val="00311C19"/>
    <w:rsid w:val="00324616"/>
    <w:rsid w:val="00325D61"/>
    <w:rsid w:val="0032647E"/>
    <w:rsid w:val="0033403B"/>
    <w:rsid w:val="003423A6"/>
    <w:rsid w:val="00345AC0"/>
    <w:rsid w:val="00351317"/>
    <w:rsid w:val="0035196E"/>
    <w:rsid w:val="00351998"/>
    <w:rsid w:val="00355BD2"/>
    <w:rsid w:val="00362FD4"/>
    <w:rsid w:val="00363E01"/>
    <w:rsid w:val="00366408"/>
    <w:rsid w:val="003700E4"/>
    <w:rsid w:val="00375AFD"/>
    <w:rsid w:val="00383D87"/>
    <w:rsid w:val="00384892"/>
    <w:rsid w:val="00385344"/>
    <w:rsid w:val="00392CC4"/>
    <w:rsid w:val="0039525B"/>
    <w:rsid w:val="003A3FCA"/>
    <w:rsid w:val="003A563D"/>
    <w:rsid w:val="003A6DE2"/>
    <w:rsid w:val="003A7EC2"/>
    <w:rsid w:val="003B6E88"/>
    <w:rsid w:val="003C5B7E"/>
    <w:rsid w:val="003D3573"/>
    <w:rsid w:val="003D4F24"/>
    <w:rsid w:val="003E35D8"/>
    <w:rsid w:val="003E51EE"/>
    <w:rsid w:val="003E62F8"/>
    <w:rsid w:val="003E6E3D"/>
    <w:rsid w:val="00401F41"/>
    <w:rsid w:val="0041497E"/>
    <w:rsid w:val="00422681"/>
    <w:rsid w:val="0042545A"/>
    <w:rsid w:val="00427FBF"/>
    <w:rsid w:val="00434F58"/>
    <w:rsid w:val="00437AE3"/>
    <w:rsid w:val="0044460E"/>
    <w:rsid w:val="004465DD"/>
    <w:rsid w:val="00450599"/>
    <w:rsid w:val="0045647B"/>
    <w:rsid w:val="00457560"/>
    <w:rsid w:val="00457810"/>
    <w:rsid w:val="00462D98"/>
    <w:rsid w:val="00462DA0"/>
    <w:rsid w:val="00465AE8"/>
    <w:rsid w:val="00472401"/>
    <w:rsid w:val="00472854"/>
    <w:rsid w:val="00473660"/>
    <w:rsid w:val="00476C71"/>
    <w:rsid w:val="00483713"/>
    <w:rsid w:val="00495563"/>
    <w:rsid w:val="00497C98"/>
    <w:rsid w:val="004A41DD"/>
    <w:rsid w:val="004B6543"/>
    <w:rsid w:val="004D2991"/>
    <w:rsid w:val="004D7608"/>
    <w:rsid w:val="004E35D9"/>
    <w:rsid w:val="004F5642"/>
    <w:rsid w:val="00501CD1"/>
    <w:rsid w:val="00513930"/>
    <w:rsid w:val="00515BD2"/>
    <w:rsid w:val="00520195"/>
    <w:rsid w:val="00522FAC"/>
    <w:rsid w:val="005253F5"/>
    <w:rsid w:val="00525BD9"/>
    <w:rsid w:val="0052653E"/>
    <w:rsid w:val="00527C74"/>
    <w:rsid w:val="00530805"/>
    <w:rsid w:val="0053189A"/>
    <w:rsid w:val="005549EA"/>
    <w:rsid w:val="00556CCC"/>
    <w:rsid w:val="005674FC"/>
    <w:rsid w:val="0057146B"/>
    <w:rsid w:val="005764A2"/>
    <w:rsid w:val="0058052A"/>
    <w:rsid w:val="00581448"/>
    <w:rsid w:val="00581DC8"/>
    <w:rsid w:val="00592121"/>
    <w:rsid w:val="005924CA"/>
    <w:rsid w:val="005931EE"/>
    <w:rsid w:val="00596863"/>
    <w:rsid w:val="005B1E92"/>
    <w:rsid w:val="005B2CBA"/>
    <w:rsid w:val="005B2F2E"/>
    <w:rsid w:val="005B3E00"/>
    <w:rsid w:val="005B4057"/>
    <w:rsid w:val="005B40EB"/>
    <w:rsid w:val="005C2747"/>
    <w:rsid w:val="005C4A7C"/>
    <w:rsid w:val="005C5029"/>
    <w:rsid w:val="005C6174"/>
    <w:rsid w:val="005D1A9D"/>
    <w:rsid w:val="005D528E"/>
    <w:rsid w:val="005E7EA3"/>
    <w:rsid w:val="005F2E41"/>
    <w:rsid w:val="005F31DB"/>
    <w:rsid w:val="005F417A"/>
    <w:rsid w:val="005F5119"/>
    <w:rsid w:val="005F7441"/>
    <w:rsid w:val="006156B5"/>
    <w:rsid w:val="00621A92"/>
    <w:rsid w:val="00634BA4"/>
    <w:rsid w:val="00657C6D"/>
    <w:rsid w:val="00662788"/>
    <w:rsid w:val="006878F2"/>
    <w:rsid w:val="00687DEE"/>
    <w:rsid w:val="006960FF"/>
    <w:rsid w:val="0069788C"/>
    <w:rsid w:val="006A404E"/>
    <w:rsid w:val="006A788C"/>
    <w:rsid w:val="006B0356"/>
    <w:rsid w:val="006B0597"/>
    <w:rsid w:val="006C1603"/>
    <w:rsid w:val="006F581A"/>
    <w:rsid w:val="00702103"/>
    <w:rsid w:val="007021AE"/>
    <w:rsid w:val="00703734"/>
    <w:rsid w:val="007076D7"/>
    <w:rsid w:val="00711CE3"/>
    <w:rsid w:val="00712218"/>
    <w:rsid w:val="007169AC"/>
    <w:rsid w:val="00723CB6"/>
    <w:rsid w:val="00732038"/>
    <w:rsid w:val="00742BF5"/>
    <w:rsid w:val="00743AE0"/>
    <w:rsid w:val="007457CB"/>
    <w:rsid w:val="007459EA"/>
    <w:rsid w:val="007464F4"/>
    <w:rsid w:val="00760F1F"/>
    <w:rsid w:val="00761D2B"/>
    <w:rsid w:val="00762509"/>
    <w:rsid w:val="00773CC2"/>
    <w:rsid w:val="007746D1"/>
    <w:rsid w:val="00776187"/>
    <w:rsid w:val="00776261"/>
    <w:rsid w:val="007837E5"/>
    <w:rsid w:val="0078571C"/>
    <w:rsid w:val="00792CD0"/>
    <w:rsid w:val="0079521B"/>
    <w:rsid w:val="007A38E3"/>
    <w:rsid w:val="007A4E87"/>
    <w:rsid w:val="007B2EAE"/>
    <w:rsid w:val="007B7229"/>
    <w:rsid w:val="007C3ADD"/>
    <w:rsid w:val="007D1153"/>
    <w:rsid w:val="007E1E35"/>
    <w:rsid w:val="007E5974"/>
    <w:rsid w:val="007E7211"/>
    <w:rsid w:val="00806679"/>
    <w:rsid w:val="00814370"/>
    <w:rsid w:val="008171FF"/>
    <w:rsid w:val="008175CF"/>
    <w:rsid w:val="00817846"/>
    <w:rsid w:val="00822B6C"/>
    <w:rsid w:val="00824DB0"/>
    <w:rsid w:val="0083113B"/>
    <w:rsid w:val="00831696"/>
    <w:rsid w:val="00833C70"/>
    <w:rsid w:val="008355A1"/>
    <w:rsid w:val="008441C8"/>
    <w:rsid w:val="00851B0D"/>
    <w:rsid w:val="0085335E"/>
    <w:rsid w:val="0085385B"/>
    <w:rsid w:val="008562A7"/>
    <w:rsid w:val="00857213"/>
    <w:rsid w:val="008609BC"/>
    <w:rsid w:val="00870417"/>
    <w:rsid w:val="00875CBC"/>
    <w:rsid w:val="00885F8B"/>
    <w:rsid w:val="0089134B"/>
    <w:rsid w:val="008A3501"/>
    <w:rsid w:val="008A7000"/>
    <w:rsid w:val="008B50A4"/>
    <w:rsid w:val="008D109A"/>
    <w:rsid w:val="008D208E"/>
    <w:rsid w:val="008E0B42"/>
    <w:rsid w:val="008E4788"/>
    <w:rsid w:val="008E4A71"/>
    <w:rsid w:val="008E5093"/>
    <w:rsid w:val="008F28F0"/>
    <w:rsid w:val="008F5C0F"/>
    <w:rsid w:val="00910145"/>
    <w:rsid w:val="00910AD8"/>
    <w:rsid w:val="009164FB"/>
    <w:rsid w:val="0092145D"/>
    <w:rsid w:val="00922DAD"/>
    <w:rsid w:val="00926329"/>
    <w:rsid w:val="009266D5"/>
    <w:rsid w:val="00935CBF"/>
    <w:rsid w:val="0093683E"/>
    <w:rsid w:val="00940FD4"/>
    <w:rsid w:val="0094128A"/>
    <w:rsid w:val="0094733A"/>
    <w:rsid w:val="00951332"/>
    <w:rsid w:val="00952D0D"/>
    <w:rsid w:val="00956E17"/>
    <w:rsid w:val="00960599"/>
    <w:rsid w:val="00961CA0"/>
    <w:rsid w:val="00962C98"/>
    <w:rsid w:val="0097064D"/>
    <w:rsid w:val="00976B39"/>
    <w:rsid w:val="00977224"/>
    <w:rsid w:val="00982E47"/>
    <w:rsid w:val="00982F44"/>
    <w:rsid w:val="0099147A"/>
    <w:rsid w:val="009A3ED6"/>
    <w:rsid w:val="009A621C"/>
    <w:rsid w:val="009B0564"/>
    <w:rsid w:val="009B51F4"/>
    <w:rsid w:val="009C015F"/>
    <w:rsid w:val="009C2072"/>
    <w:rsid w:val="009C6C2C"/>
    <w:rsid w:val="009D3E52"/>
    <w:rsid w:val="009D4AEF"/>
    <w:rsid w:val="009D4C3B"/>
    <w:rsid w:val="009D5CCA"/>
    <w:rsid w:val="009D6776"/>
    <w:rsid w:val="009D6C29"/>
    <w:rsid w:val="009F476C"/>
    <w:rsid w:val="00A02DC9"/>
    <w:rsid w:val="00A07CDE"/>
    <w:rsid w:val="00A10D17"/>
    <w:rsid w:val="00A16342"/>
    <w:rsid w:val="00A21C41"/>
    <w:rsid w:val="00A25092"/>
    <w:rsid w:val="00A253BB"/>
    <w:rsid w:val="00A267C8"/>
    <w:rsid w:val="00A2752D"/>
    <w:rsid w:val="00A33CE6"/>
    <w:rsid w:val="00A348BD"/>
    <w:rsid w:val="00A36AEA"/>
    <w:rsid w:val="00A414CA"/>
    <w:rsid w:val="00A414E5"/>
    <w:rsid w:val="00A41B73"/>
    <w:rsid w:val="00A514B7"/>
    <w:rsid w:val="00A527A3"/>
    <w:rsid w:val="00A5458E"/>
    <w:rsid w:val="00A560B1"/>
    <w:rsid w:val="00A574D3"/>
    <w:rsid w:val="00A61E61"/>
    <w:rsid w:val="00A65A91"/>
    <w:rsid w:val="00A70247"/>
    <w:rsid w:val="00A71685"/>
    <w:rsid w:val="00A73A78"/>
    <w:rsid w:val="00A73CF7"/>
    <w:rsid w:val="00A814FC"/>
    <w:rsid w:val="00A84067"/>
    <w:rsid w:val="00A845D6"/>
    <w:rsid w:val="00A84674"/>
    <w:rsid w:val="00A862AB"/>
    <w:rsid w:val="00A87EDC"/>
    <w:rsid w:val="00AA0EC2"/>
    <w:rsid w:val="00AA27D0"/>
    <w:rsid w:val="00AA62ED"/>
    <w:rsid w:val="00AA7B67"/>
    <w:rsid w:val="00AB1425"/>
    <w:rsid w:val="00AB2373"/>
    <w:rsid w:val="00AB6031"/>
    <w:rsid w:val="00AB7F12"/>
    <w:rsid w:val="00AC29E2"/>
    <w:rsid w:val="00AD578E"/>
    <w:rsid w:val="00AE3F1A"/>
    <w:rsid w:val="00AE7D27"/>
    <w:rsid w:val="00AF0325"/>
    <w:rsid w:val="00AF24F8"/>
    <w:rsid w:val="00B0049E"/>
    <w:rsid w:val="00B04F02"/>
    <w:rsid w:val="00B203BF"/>
    <w:rsid w:val="00B21677"/>
    <w:rsid w:val="00B21908"/>
    <w:rsid w:val="00B22E23"/>
    <w:rsid w:val="00B23B9B"/>
    <w:rsid w:val="00B2414A"/>
    <w:rsid w:val="00B3084C"/>
    <w:rsid w:val="00B31959"/>
    <w:rsid w:val="00B356C3"/>
    <w:rsid w:val="00B40155"/>
    <w:rsid w:val="00B42ECE"/>
    <w:rsid w:val="00B50ACA"/>
    <w:rsid w:val="00B52555"/>
    <w:rsid w:val="00B65924"/>
    <w:rsid w:val="00B7054B"/>
    <w:rsid w:val="00B76C79"/>
    <w:rsid w:val="00B8498B"/>
    <w:rsid w:val="00B869FB"/>
    <w:rsid w:val="00B92233"/>
    <w:rsid w:val="00B941BA"/>
    <w:rsid w:val="00B95717"/>
    <w:rsid w:val="00B97886"/>
    <w:rsid w:val="00BA63DF"/>
    <w:rsid w:val="00BA68D2"/>
    <w:rsid w:val="00BB05F8"/>
    <w:rsid w:val="00BC3632"/>
    <w:rsid w:val="00BC6B94"/>
    <w:rsid w:val="00BD5457"/>
    <w:rsid w:val="00BE0F68"/>
    <w:rsid w:val="00BE336F"/>
    <w:rsid w:val="00BF389B"/>
    <w:rsid w:val="00BF5BAC"/>
    <w:rsid w:val="00BF5BC2"/>
    <w:rsid w:val="00C01F35"/>
    <w:rsid w:val="00C03E3A"/>
    <w:rsid w:val="00C06D83"/>
    <w:rsid w:val="00C24770"/>
    <w:rsid w:val="00C315E4"/>
    <w:rsid w:val="00C35062"/>
    <w:rsid w:val="00C37C4D"/>
    <w:rsid w:val="00C4428B"/>
    <w:rsid w:val="00C4769D"/>
    <w:rsid w:val="00C54174"/>
    <w:rsid w:val="00C571F1"/>
    <w:rsid w:val="00C627E9"/>
    <w:rsid w:val="00C8530E"/>
    <w:rsid w:val="00C86D99"/>
    <w:rsid w:val="00C915CC"/>
    <w:rsid w:val="00C92E85"/>
    <w:rsid w:val="00CA16B3"/>
    <w:rsid w:val="00CB0BF3"/>
    <w:rsid w:val="00CB13EE"/>
    <w:rsid w:val="00CB3812"/>
    <w:rsid w:val="00CB69D6"/>
    <w:rsid w:val="00CC16AE"/>
    <w:rsid w:val="00CC1EA4"/>
    <w:rsid w:val="00CC310B"/>
    <w:rsid w:val="00CC600B"/>
    <w:rsid w:val="00CD0020"/>
    <w:rsid w:val="00CD47FC"/>
    <w:rsid w:val="00CE0EE9"/>
    <w:rsid w:val="00CE1198"/>
    <w:rsid w:val="00CE3D20"/>
    <w:rsid w:val="00CE3D67"/>
    <w:rsid w:val="00CE6DB0"/>
    <w:rsid w:val="00CE6E61"/>
    <w:rsid w:val="00CE72DB"/>
    <w:rsid w:val="00CF0418"/>
    <w:rsid w:val="00CF0B01"/>
    <w:rsid w:val="00D01A26"/>
    <w:rsid w:val="00D01EBE"/>
    <w:rsid w:val="00D05A20"/>
    <w:rsid w:val="00D100C4"/>
    <w:rsid w:val="00D155DC"/>
    <w:rsid w:val="00D15C7D"/>
    <w:rsid w:val="00D21B1F"/>
    <w:rsid w:val="00D45CD2"/>
    <w:rsid w:val="00D47784"/>
    <w:rsid w:val="00D54F31"/>
    <w:rsid w:val="00D603B0"/>
    <w:rsid w:val="00D61BB8"/>
    <w:rsid w:val="00D6202A"/>
    <w:rsid w:val="00D72BC0"/>
    <w:rsid w:val="00D8040B"/>
    <w:rsid w:val="00D84F7F"/>
    <w:rsid w:val="00D852D3"/>
    <w:rsid w:val="00D94BB6"/>
    <w:rsid w:val="00D95785"/>
    <w:rsid w:val="00D968BA"/>
    <w:rsid w:val="00D97307"/>
    <w:rsid w:val="00DA1D61"/>
    <w:rsid w:val="00DA3FB8"/>
    <w:rsid w:val="00DA46BE"/>
    <w:rsid w:val="00DA5DA2"/>
    <w:rsid w:val="00DA6555"/>
    <w:rsid w:val="00DA753C"/>
    <w:rsid w:val="00DB00E8"/>
    <w:rsid w:val="00DB5FC7"/>
    <w:rsid w:val="00DC06AB"/>
    <w:rsid w:val="00DC06C0"/>
    <w:rsid w:val="00DD36C6"/>
    <w:rsid w:val="00DE14F2"/>
    <w:rsid w:val="00DE77B7"/>
    <w:rsid w:val="00DF7EE3"/>
    <w:rsid w:val="00E02AE2"/>
    <w:rsid w:val="00E1450F"/>
    <w:rsid w:val="00E16D46"/>
    <w:rsid w:val="00E24E38"/>
    <w:rsid w:val="00E27A5B"/>
    <w:rsid w:val="00E27D8F"/>
    <w:rsid w:val="00E31B6C"/>
    <w:rsid w:val="00E43D78"/>
    <w:rsid w:val="00E43FE1"/>
    <w:rsid w:val="00E47A00"/>
    <w:rsid w:val="00E51309"/>
    <w:rsid w:val="00E6250F"/>
    <w:rsid w:val="00E75C95"/>
    <w:rsid w:val="00E86D58"/>
    <w:rsid w:val="00E87F3B"/>
    <w:rsid w:val="00E909CA"/>
    <w:rsid w:val="00EA2798"/>
    <w:rsid w:val="00EA42FF"/>
    <w:rsid w:val="00EA6BC9"/>
    <w:rsid w:val="00EB0041"/>
    <w:rsid w:val="00EC7B45"/>
    <w:rsid w:val="00EE0A67"/>
    <w:rsid w:val="00EE124D"/>
    <w:rsid w:val="00EE62D0"/>
    <w:rsid w:val="00EF5347"/>
    <w:rsid w:val="00F054BA"/>
    <w:rsid w:val="00F108FF"/>
    <w:rsid w:val="00F10E39"/>
    <w:rsid w:val="00F14FC6"/>
    <w:rsid w:val="00F2079B"/>
    <w:rsid w:val="00F220FC"/>
    <w:rsid w:val="00F2217E"/>
    <w:rsid w:val="00F22EDB"/>
    <w:rsid w:val="00F23CF9"/>
    <w:rsid w:val="00F25316"/>
    <w:rsid w:val="00F42A36"/>
    <w:rsid w:val="00F52272"/>
    <w:rsid w:val="00F55E66"/>
    <w:rsid w:val="00F60E37"/>
    <w:rsid w:val="00F61CD4"/>
    <w:rsid w:val="00F638EF"/>
    <w:rsid w:val="00F641D9"/>
    <w:rsid w:val="00F71B91"/>
    <w:rsid w:val="00F72522"/>
    <w:rsid w:val="00F746FA"/>
    <w:rsid w:val="00F77BE6"/>
    <w:rsid w:val="00F8143E"/>
    <w:rsid w:val="00F823E7"/>
    <w:rsid w:val="00F84C46"/>
    <w:rsid w:val="00F8780E"/>
    <w:rsid w:val="00F92A72"/>
    <w:rsid w:val="00FA0076"/>
    <w:rsid w:val="00FA16EF"/>
    <w:rsid w:val="00FA22E5"/>
    <w:rsid w:val="00FA7E0E"/>
    <w:rsid w:val="00FB18CE"/>
    <w:rsid w:val="00FB4A75"/>
    <w:rsid w:val="00FC258D"/>
    <w:rsid w:val="00FC68D9"/>
    <w:rsid w:val="00FD4819"/>
    <w:rsid w:val="00FD6138"/>
    <w:rsid w:val="00FD646B"/>
    <w:rsid w:val="00FD7076"/>
    <w:rsid w:val="00FE2533"/>
    <w:rsid w:val="00FE2718"/>
    <w:rsid w:val="00FE3AAD"/>
    <w:rsid w:val="00FE5EBB"/>
    <w:rsid w:val="00FE6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CCDDD6"/>
  <w15:docId w15:val="{CEB888B3-F5D7-8148-85FD-34ABC9CDA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3" w:uiPriority="99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733A"/>
    <w:rPr>
      <w:lang w:val="es-ES_tradnl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94733A"/>
    <w:pPr>
      <w:keepNext/>
      <w:widowControl w:val="0"/>
      <w:jc w:val="center"/>
      <w:outlineLvl w:val="0"/>
    </w:pPr>
    <w:rPr>
      <w:rFonts w:ascii="Courier New" w:hAnsi="Courier New"/>
      <w:b/>
      <w:sz w:val="24"/>
      <w:u w:val="single"/>
    </w:rPr>
  </w:style>
  <w:style w:type="paragraph" w:styleId="Ttulo2">
    <w:name w:val="heading 2"/>
    <w:basedOn w:val="Normal"/>
    <w:next w:val="Normal"/>
    <w:link w:val="Ttulo2Car"/>
    <w:uiPriority w:val="9"/>
    <w:qFormat/>
    <w:rsid w:val="0094733A"/>
    <w:pPr>
      <w:keepNext/>
      <w:widowControl w:val="0"/>
      <w:jc w:val="both"/>
      <w:outlineLvl w:val="1"/>
    </w:pPr>
    <w:rPr>
      <w:rFonts w:ascii="Courier New" w:hAnsi="Courier New"/>
      <w:b/>
      <w:sz w:val="24"/>
    </w:rPr>
  </w:style>
  <w:style w:type="paragraph" w:styleId="Ttulo3">
    <w:name w:val="heading 3"/>
    <w:basedOn w:val="Normal"/>
    <w:next w:val="Normal"/>
    <w:link w:val="Ttulo3Car"/>
    <w:uiPriority w:val="9"/>
    <w:qFormat/>
    <w:rsid w:val="0094733A"/>
    <w:pPr>
      <w:keepNext/>
      <w:widowControl w:val="0"/>
      <w:tabs>
        <w:tab w:val="left" w:pos="9356"/>
      </w:tabs>
      <w:jc w:val="center"/>
      <w:outlineLvl w:val="2"/>
    </w:pPr>
    <w:rPr>
      <w:rFonts w:ascii="Courier New" w:hAnsi="Courier New"/>
      <w:sz w:val="36"/>
    </w:rPr>
  </w:style>
  <w:style w:type="paragraph" w:styleId="Ttulo4">
    <w:name w:val="heading 4"/>
    <w:basedOn w:val="Normal"/>
    <w:next w:val="Normal"/>
    <w:link w:val="Ttulo4Car"/>
    <w:uiPriority w:val="9"/>
    <w:qFormat/>
    <w:rsid w:val="0094733A"/>
    <w:pPr>
      <w:keepNext/>
      <w:widowControl w:val="0"/>
      <w:tabs>
        <w:tab w:val="left" w:pos="9356"/>
      </w:tabs>
      <w:jc w:val="center"/>
      <w:outlineLvl w:val="3"/>
    </w:pPr>
    <w:rPr>
      <w:rFonts w:ascii="Courier New" w:hAnsi="Courier New"/>
      <w:sz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94733A"/>
    <w:pPr>
      <w:keepNext/>
      <w:widowControl w:val="0"/>
      <w:tabs>
        <w:tab w:val="left" w:pos="9356"/>
      </w:tabs>
      <w:jc w:val="center"/>
      <w:outlineLvl w:val="4"/>
    </w:pPr>
    <w:rPr>
      <w:rFonts w:ascii="Courier New" w:hAnsi="Courier New"/>
      <w:sz w:val="32"/>
    </w:rPr>
  </w:style>
  <w:style w:type="paragraph" w:styleId="Ttulo6">
    <w:name w:val="heading 6"/>
    <w:basedOn w:val="Normal"/>
    <w:next w:val="Normal"/>
    <w:link w:val="Ttulo6Car"/>
    <w:uiPriority w:val="9"/>
    <w:qFormat/>
    <w:rsid w:val="0094733A"/>
    <w:pPr>
      <w:keepNext/>
      <w:jc w:val="center"/>
      <w:outlineLvl w:val="5"/>
    </w:pPr>
    <w:rPr>
      <w:b/>
      <w:sz w:val="16"/>
      <w:lang w:val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94733A"/>
    <w:pPr>
      <w:keepNext/>
      <w:jc w:val="center"/>
      <w:outlineLvl w:val="7"/>
    </w:pPr>
    <w:rPr>
      <w:b/>
      <w:sz w:val="24"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1174"/>
    <w:rPr>
      <w:rFonts w:ascii="Cambria" w:eastAsia="Times New Roman" w:hAnsi="Cambria" w:cs="Times New Roman"/>
      <w:b/>
      <w:bCs/>
      <w:kern w:val="32"/>
      <w:sz w:val="32"/>
      <w:szCs w:val="32"/>
      <w:lang w:val="es-ES_tradnl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1174"/>
    <w:rPr>
      <w:rFonts w:ascii="Cambria" w:eastAsia="Times New Roman" w:hAnsi="Cambria" w:cs="Times New Roman"/>
      <w:b/>
      <w:bCs/>
      <w:i/>
      <w:iCs/>
      <w:sz w:val="28"/>
      <w:szCs w:val="28"/>
      <w:lang w:val="es-ES_tradnl" w:eastAsia="es-MX"/>
    </w:rPr>
  </w:style>
  <w:style w:type="character" w:customStyle="1" w:styleId="Ttulo3Car">
    <w:name w:val="Título 3 Car"/>
    <w:basedOn w:val="Fuentedeprrafopredeter"/>
    <w:link w:val="Ttulo3"/>
    <w:uiPriority w:val="9"/>
    <w:rsid w:val="00B91174"/>
    <w:rPr>
      <w:rFonts w:ascii="Cambria" w:eastAsia="Times New Roman" w:hAnsi="Cambria" w:cs="Times New Roman"/>
      <w:b/>
      <w:bCs/>
      <w:sz w:val="26"/>
      <w:szCs w:val="26"/>
      <w:lang w:val="es-ES_tradnl" w:eastAsia="es-MX"/>
    </w:rPr>
  </w:style>
  <w:style w:type="character" w:customStyle="1" w:styleId="Ttulo4Car">
    <w:name w:val="Título 4 Car"/>
    <w:basedOn w:val="Fuentedeprrafopredeter"/>
    <w:link w:val="Ttulo4"/>
    <w:uiPriority w:val="9"/>
    <w:rsid w:val="00B91174"/>
    <w:rPr>
      <w:rFonts w:ascii="Calibri" w:eastAsia="Times New Roman" w:hAnsi="Calibri" w:cs="Times New Roman"/>
      <w:b/>
      <w:bCs/>
      <w:sz w:val="28"/>
      <w:szCs w:val="28"/>
      <w:lang w:val="es-ES_tradnl" w:eastAsia="es-MX"/>
    </w:rPr>
  </w:style>
  <w:style w:type="character" w:customStyle="1" w:styleId="Ttulo5Car">
    <w:name w:val="Título 5 Car"/>
    <w:basedOn w:val="Fuentedeprrafopredeter"/>
    <w:link w:val="Ttulo5"/>
    <w:uiPriority w:val="9"/>
    <w:rsid w:val="00B91174"/>
    <w:rPr>
      <w:rFonts w:ascii="Calibri" w:eastAsia="Times New Roman" w:hAnsi="Calibri" w:cs="Times New Roman"/>
      <w:b/>
      <w:bCs/>
      <w:i/>
      <w:iCs/>
      <w:sz w:val="26"/>
      <w:szCs w:val="26"/>
      <w:lang w:val="es-ES_tradnl" w:eastAsia="es-MX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1174"/>
    <w:rPr>
      <w:rFonts w:ascii="Calibri" w:eastAsia="Times New Roman" w:hAnsi="Calibri" w:cs="Times New Roman"/>
      <w:b/>
      <w:bCs/>
      <w:sz w:val="22"/>
      <w:szCs w:val="22"/>
      <w:lang w:val="es-ES_tradnl" w:eastAsia="es-MX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1174"/>
    <w:rPr>
      <w:rFonts w:ascii="Calibri" w:eastAsia="Times New Roman" w:hAnsi="Calibri" w:cs="Times New Roman"/>
      <w:i/>
      <w:iCs/>
      <w:sz w:val="24"/>
      <w:szCs w:val="24"/>
      <w:lang w:val="es-ES_tradnl" w:eastAsia="es-MX"/>
    </w:rPr>
  </w:style>
  <w:style w:type="character" w:styleId="Refdenotaalpie">
    <w:name w:val="footnote reference"/>
    <w:basedOn w:val="Fuentedeprrafopredeter"/>
    <w:uiPriority w:val="99"/>
    <w:semiHidden/>
    <w:rsid w:val="0094733A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rsid w:val="0094733A"/>
    <w:pPr>
      <w:widowControl w:val="0"/>
      <w:ind w:right="992"/>
      <w:jc w:val="both"/>
    </w:pPr>
    <w:rPr>
      <w:rFonts w:ascii="Courier New" w:hAnsi="Courier New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91174"/>
    <w:rPr>
      <w:lang w:val="es-ES_tradnl" w:eastAsia="es-MX"/>
    </w:rPr>
  </w:style>
  <w:style w:type="paragraph" w:styleId="Textoindependiente2">
    <w:name w:val="Body Text 2"/>
    <w:basedOn w:val="Normal"/>
    <w:link w:val="Textoindependiente2Car"/>
    <w:uiPriority w:val="99"/>
    <w:rsid w:val="0094733A"/>
    <w:pPr>
      <w:widowControl w:val="0"/>
      <w:ind w:right="1417"/>
      <w:jc w:val="both"/>
    </w:pPr>
    <w:rPr>
      <w:rFonts w:ascii="Courier New" w:hAnsi="Courier New"/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91174"/>
    <w:rPr>
      <w:lang w:val="es-ES_tradnl" w:eastAsia="es-MX"/>
    </w:rPr>
  </w:style>
  <w:style w:type="paragraph" w:styleId="Sangradetextonormal">
    <w:name w:val="Body Text Indent"/>
    <w:basedOn w:val="Normal"/>
    <w:link w:val="SangradetextonormalCar"/>
    <w:uiPriority w:val="99"/>
    <w:rsid w:val="0094733A"/>
    <w:pPr>
      <w:widowControl w:val="0"/>
      <w:ind w:left="709" w:hanging="709"/>
      <w:jc w:val="both"/>
    </w:pPr>
    <w:rPr>
      <w:rFonts w:ascii="Courier New" w:hAnsi="Courier New"/>
      <w:b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91174"/>
    <w:rPr>
      <w:lang w:val="es-ES_tradnl" w:eastAsia="es-MX"/>
    </w:rPr>
  </w:style>
  <w:style w:type="paragraph" w:styleId="Textoindependiente3">
    <w:name w:val="Body Text 3"/>
    <w:basedOn w:val="Normal"/>
    <w:link w:val="Textoindependiente3Car"/>
    <w:uiPriority w:val="99"/>
    <w:rsid w:val="0094733A"/>
    <w:pPr>
      <w:widowControl w:val="0"/>
      <w:jc w:val="both"/>
    </w:pPr>
    <w:rPr>
      <w:rFonts w:ascii="Courier New" w:hAnsi="Courier New"/>
      <w:b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91174"/>
    <w:rPr>
      <w:sz w:val="16"/>
      <w:szCs w:val="16"/>
      <w:lang w:val="es-ES_tradnl" w:eastAsia="es-MX"/>
    </w:rPr>
  </w:style>
  <w:style w:type="table" w:styleId="Tablaconcuadrcula">
    <w:name w:val="Table Grid"/>
    <w:basedOn w:val="Tablanormal"/>
    <w:uiPriority w:val="59"/>
    <w:rsid w:val="00982E4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next w:val="Normal"/>
    <w:link w:val="TtuloCar"/>
    <w:qFormat/>
    <w:rsid w:val="00A10D1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rsid w:val="00A10D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_tradnl" w:eastAsia="es-MX"/>
    </w:rPr>
  </w:style>
  <w:style w:type="character" w:styleId="Hipervnculo">
    <w:name w:val="Hyperlink"/>
    <w:basedOn w:val="Fuentedeprrafopredeter"/>
    <w:uiPriority w:val="99"/>
    <w:unhideWhenUsed/>
    <w:rsid w:val="0035196E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833C70"/>
    <w:pPr>
      <w:ind w:left="720"/>
      <w:contextualSpacing/>
    </w:pPr>
  </w:style>
  <w:style w:type="character" w:styleId="Hipervnculovisitado">
    <w:name w:val="FollowedHyperlink"/>
    <w:basedOn w:val="Fuentedeprrafopredeter"/>
    <w:semiHidden/>
    <w:unhideWhenUsed/>
    <w:rsid w:val="00E47A00"/>
    <w:rPr>
      <w:color w:val="800080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47A0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8F5C0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38489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4892"/>
    <w:pPr>
      <w:widowControl w:val="0"/>
      <w:autoSpaceDE w:val="0"/>
      <w:autoSpaceDN w:val="0"/>
      <w:spacing w:line="234" w:lineRule="exact"/>
      <w:ind w:left="11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Normal1">
    <w:name w:val="Normal1"/>
    <w:rsid w:val="0042545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lat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uspla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porte@usplat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BAARAU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19D2D-DC0B-476E-B7A5-13137029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A:\BAARAUC.dot</Template>
  <TotalTime>108</TotalTime>
  <Pages>5</Pages>
  <Words>1658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DIRECCIÓN GENERAL DE DEPORTES       FEDERACIÓN ATLÉTICA DE CHILE</vt:lpstr>
    </vt:vector>
  </TitlesOfParts>
  <Company>.</Company>
  <LinksUpToDate>false</LinksUpToDate>
  <CharactersWithSpaces>10756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DIRECCIÓN GENERAL DE DEPORTES       FEDERACIÓN ATLÉTICA DE CHILE</dc:title>
  <dc:creator>Cliente</dc:creator>
  <cp:lastModifiedBy>Cristian Rodriguez</cp:lastModifiedBy>
  <cp:revision>24</cp:revision>
  <cp:lastPrinted>2023-09-09T15:49:00Z</cp:lastPrinted>
  <dcterms:created xsi:type="dcterms:W3CDTF">2025-08-21T01:52:00Z</dcterms:created>
  <dcterms:modified xsi:type="dcterms:W3CDTF">2025-09-11T23:20:00Z</dcterms:modified>
</cp:coreProperties>
</file>